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18" w:rsidRPr="0021073F" w:rsidRDefault="00850818" w:rsidP="00B46C59">
      <w:pPr>
        <w:pStyle w:val="Default"/>
        <w:spacing w:before="360" w:after="240"/>
        <w:rPr>
          <w:b/>
          <w:bCs/>
          <w:color w:val="1F497D"/>
          <w:sz w:val="48"/>
          <w:szCs w:val="48"/>
        </w:rPr>
      </w:pPr>
      <w:r w:rsidRPr="0021073F">
        <w:rPr>
          <w:b/>
          <w:bCs/>
          <w:color w:val="1F497D"/>
          <w:sz w:val="48"/>
          <w:szCs w:val="48"/>
        </w:rPr>
        <w:t>Table of Contents</w:t>
      </w:r>
    </w:p>
    <w:p w:rsidR="00EF4F93" w:rsidRDefault="006E349D">
      <w:pPr>
        <w:pStyle w:val="TOC1"/>
        <w:rPr>
          <w:rFonts w:asciiTheme="minorHAnsi" w:eastAsiaTheme="minorEastAsia" w:hAnsiTheme="minorHAnsi" w:cstheme="minorBidi"/>
          <w:b w:val="0"/>
          <w:noProof/>
          <w:sz w:val="22"/>
          <w:szCs w:val="22"/>
        </w:rPr>
      </w:pPr>
      <w:r>
        <w:rPr>
          <w:bCs/>
          <w:sz w:val="48"/>
          <w:szCs w:val="48"/>
        </w:rPr>
        <w:fldChar w:fldCharType="begin"/>
      </w:r>
      <w:r w:rsidR="001B333A">
        <w:rPr>
          <w:bCs/>
          <w:sz w:val="48"/>
          <w:szCs w:val="48"/>
        </w:rPr>
        <w:instrText xml:space="preserve"> TOC \o "1-5" \h \z \u </w:instrText>
      </w:r>
      <w:r>
        <w:rPr>
          <w:bCs/>
          <w:sz w:val="48"/>
          <w:szCs w:val="48"/>
        </w:rPr>
        <w:fldChar w:fldCharType="separate"/>
      </w:r>
      <w:hyperlink w:anchor="_Toc388972125" w:history="1">
        <w:r w:rsidR="00EF4F93" w:rsidRPr="0005394E">
          <w:rPr>
            <w:rStyle w:val="Hyperlink"/>
            <w:noProof/>
          </w:rPr>
          <w:t>Introduction</w:t>
        </w:r>
        <w:r w:rsidR="00EF4F93">
          <w:rPr>
            <w:noProof/>
            <w:webHidden/>
          </w:rPr>
          <w:tab/>
        </w:r>
        <w:r w:rsidR="00EF4F93">
          <w:rPr>
            <w:noProof/>
            <w:webHidden/>
          </w:rPr>
          <w:fldChar w:fldCharType="begin"/>
        </w:r>
        <w:r w:rsidR="00EF4F93">
          <w:rPr>
            <w:noProof/>
            <w:webHidden/>
          </w:rPr>
          <w:instrText xml:space="preserve"> PAGEREF _Toc388972125 \h </w:instrText>
        </w:r>
        <w:r w:rsidR="00EF4F93">
          <w:rPr>
            <w:noProof/>
            <w:webHidden/>
          </w:rPr>
        </w:r>
        <w:r w:rsidR="00EF4F93">
          <w:rPr>
            <w:noProof/>
            <w:webHidden/>
          </w:rPr>
          <w:fldChar w:fldCharType="separate"/>
        </w:r>
        <w:r w:rsidR="00EF4F93">
          <w:rPr>
            <w:noProof/>
            <w:webHidden/>
          </w:rPr>
          <w:t>1</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26" w:history="1">
        <w:r w:rsidR="00EF4F93" w:rsidRPr="0005394E">
          <w:rPr>
            <w:rStyle w:val="Hyperlink"/>
            <w:noProof/>
          </w:rPr>
          <w:t>Chapter 1: Enroll in a Plan</w:t>
        </w:r>
        <w:r w:rsidR="00EF4F93">
          <w:rPr>
            <w:noProof/>
            <w:webHidden/>
          </w:rPr>
          <w:tab/>
        </w:r>
        <w:r w:rsidR="00EF4F93">
          <w:rPr>
            <w:noProof/>
            <w:webHidden/>
          </w:rPr>
          <w:fldChar w:fldCharType="begin"/>
        </w:r>
        <w:r w:rsidR="00EF4F93">
          <w:rPr>
            <w:noProof/>
            <w:webHidden/>
          </w:rPr>
          <w:instrText xml:space="preserve"> PAGEREF _Toc388972126 \h </w:instrText>
        </w:r>
        <w:r w:rsidR="00EF4F93">
          <w:rPr>
            <w:noProof/>
            <w:webHidden/>
          </w:rPr>
        </w:r>
        <w:r w:rsidR="00EF4F93">
          <w:rPr>
            <w:noProof/>
            <w:webHidden/>
          </w:rPr>
          <w:fldChar w:fldCharType="separate"/>
        </w:r>
        <w:r w:rsidR="00EF4F93">
          <w:rPr>
            <w:noProof/>
            <w:webHidden/>
          </w:rPr>
          <w:t>1</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27" w:history="1">
        <w:r w:rsidR="00EF4F93" w:rsidRPr="0005394E">
          <w:rPr>
            <w:rStyle w:val="Hyperlink"/>
            <w:noProof/>
          </w:rPr>
          <w:t>Home</w:t>
        </w:r>
        <w:r w:rsidR="00EF4F93">
          <w:rPr>
            <w:noProof/>
            <w:webHidden/>
          </w:rPr>
          <w:tab/>
        </w:r>
        <w:r w:rsidR="00EF4F93">
          <w:rPr>
            <w:noProof/>
            <w:webHidden/>
          </w:rPr>
          <w:fldChar w:fldCharType="begin"/>
        </w:r>
        <w:r w:rsidR="00EF4F93">
          <w:rPr>
            <w:noProof/>
            <w:webHidden/>
          </w:rPr>
          <w:instrText xml:space="preserve"> PAGEREF _Toc388972127 \h </w:instrText>
        </w:r>
        <w:r w:rsidR="00EF4F93">
          <w:rPr>
            <w:noProof/>
            <w:webHidden/>
          </w:rPr>
        </w:r>
        <w:r w:rsidR="00EF4F93">
          <w:rPr>
            <w:noProof/>
            <w:webHidden/>
          </w:rPr>
          <w:fldChar w:fldCharType="separate"/>
        </w:r>
        <w:r w:rsidR="00EF4F93">
          <w:rPr>
            <w:noProof/>
            <w:webHidden/>
          </w:rPr>
          <w:t>1</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28" w:history="1">
        <w:r w:rsidR="00EF4F93" w:rsidRPr="0005394E">
          <w:rPr>
            <w:rStyle w:val="Hyperlink"/>
            <w:noProof/>
          </w:rPr>
          <w:t>Chapter 2: Select a Plan</w:t>
        </w:r>
        <w:r w:rsidR="00EF4F93">
          <w:rPr>
            <w:noProof/>
            <w:webHidden/>
          </w:rPr>
          <w:tab/>
        </w:r>
        <w:r w:rsidR="00EF4F93">
          <w:rPr>
            <w:noProof/>
            <w:webHidden/>
          </w:rPr>
          <w:fldChar w:fldCharType="begin"/>
        </w:r>
        <w:r w:rsidR="00EF4F93">
          <w:rPr>
            <w:noProof/>
            <w:webHidden/>
          </w:rPr>
          <w:instrText xml:space="preserve"> PAGEREF _Toc388972128 \h </w:instrText>
        </w:r>
        <w:r w:rsidR="00EF4F93">
          <w:rPr>
            <w:noProof/>
            <w:webHidden/>
          </w:rPr>
        </w:r>
        <w:r w:rsidR="00EF4F93">
          <w:rPr>
            <w:noProof/>
            <w:webHidden/>
          </w:rPr>
          <w:fldChar w:fldCharType="separate"/>
        </w:r>
        <w:r w:rsidR="00EF4F93">
          <w:rPr>
            <w:noProof/>
            <w:webHidden/>
          </w:rPr>
          <w:t>2</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29" w:history="1">
        <w:r w:rsidR="00EF4F93" w:rsidRPr="0005394E">
          <w:rPr>
            <w:rStyle w:val="Hyperlink"/>
            <w:noProof/>
          </w:rPr>
          <w:t>Selecting an Entity</w:t>
        </w:r>
        <w:r w:rsidR="00EF4F93">
          <w:rPr>
            <w:noProof/>
            <w:webHidden/>
          </w:rPr>
          <w:tab/>
        </w:r>
        <w:r w:rsidR="00EF4F93">
          <w:rPr>
            <w:noProof/>
            <w:webHidden/>
          </w:rPr>
          <w:fldChar w:fldCharType="begin"/>
        </w:r>
        <w:r w:rsidR="00EF4F93">
          <w:rPr>
            <w:noProof/>
            <w:webHidden/>
          </w:rPr>
          <w:instrText xml:space="preserve"> PAGEREF _Toc388972129 \h </w:instrText>
        </w:r>
        <w:r w:rsidR="00EF4F93">
          <w:rPr>
            <w:noProof/>
            <w:webHidden/>
          </w:rPr>
        </w:r>
        <w:r w:rsidR="00EF4F93">
          <w:rPr>
            <w:noProof/>
            <w:webHidden/>
          </w:rPr>
          <w:fldChar w:fldCharType="separate"/>
        </w:r>
        <w:r w:rsidR="00EF4F93">
          <w:rPr>
            <w:noProof/>
            <w:webHidden/>
          </w:rPr>
          <w:t>2</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0" w:history="1">
        <w:r w:rsidR="00EF4F93" w:rsidRPr="0005394E">
          <w:rPr>
            <w:rStyle w:val="Hyperlink"/>
            <w:noProof/>
          </w:rPr>
          <w:t>Selecting a Plan</w:t>
        </w:r>
        <w:r w:rsidR="00EF4F93">
          <w:rPr>
            <w:noProof/>
            <w:webHidden/>
          </w:rPr>
          <w:tab/>
        </w:r>
        <w:r w:rsidR="00EF4F93">
          <w:rPr>
            <w:noProof/>
            <w:webHidden/>
          </w:rPr>
          <w:fldChar w:fldCharType="begin"/>
        </w:r>
        <w:r w:rsidR="00EF4F93">
          <w:rPr>
            <w:noProof/>
            <w:webHidden/>
          </w:rPr>
          <w:instrText xml:space="preserve"> PAGEREF _Toc388972130 \h </w:instrText>
        </w:r>
        <w:r w:rsidR="00EF4F93">
          <w:rPr>
            <w:noProof/>
            <w:webHidden/>
          </w:rPr>
        </w:r>
        <w:r w:rsidR="00EF4F93">
          <w:rPr>
            <w:noProof/>
            <w:webHidden/>
          </w:rPr>
          <w:fldChar w:fldCharType="separate"/>
        </w:r>
        <w:r w:rsidR="00EF4F93">
          <w:rPr>
            <w:noProof/>
            <w:webHidden/>
          </w:rPr>
          <w:t>3</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31" w:history="1">
        <w:r w:rsidR="00EF4F93" w:rsidRPr="0005394E">
          <w:rPr>
            <w:rStyle w:val="Hyperlink"/>
            <w:noProof/>
          </w:rPr>
          <w:t>Chapter 3: Accept Terms</w:t>
        </w:r>
        <w:r w:rsidR="00EF4F93">
          <w:rPr>
            <w:noProof/>
            <w:webHidden/>
          </w:rPr>
          <w:tab/>
        </w:r>
        <w:r w:rsidR="00EF4F93">
          <w:rPr>
            <w:noProof/>
            <w:webHidden/>
          </w:rPr>
          <w:fldChar w:fldCharType="begin"/>
        </w:r>
        <w:r w:rsidR="00EF4F93">
          <w:rPr>
            <w:noProof/>
            <w:webHidden/>
          </w:rPr>
          <w:instrText xml:space="preserve"> PAGEREF _Toc388972131 \h </w:instrText>
        </w:r>
        <w:r w:rsidR="00EF4F93">
          <w:rPr>
            <w:noProof/>
            <w:webHidden/>
          </w:rPr>
        </w:r>
        <w:r w:rsidR="00EF4F93">
          <w:rPr>
            <w:noProof/>
            <w:webHidden/>
          </w:rPr>
          <w:fldChar w:fldCharType="separate"/>
        </w:r>
        <w:r w:rsidR="00EF4F93">
          <w:rPr>
            <w:noProof/>
            <w:webHidden/>
          </w:rPr>
          <w:t>4</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2" w:history="1">
        <w:r w:rsidR="00EF4F93" w:rsidRPr="0005394E">
          <w:rPr>
            <w:rStyle w:val="Hyperlink"/>
            <w:noProof/>
          </w:rPr>
          <w:t>Plan Acceptance</w:t>
        </w:r>
        <w:r w:rsidR="00EF4F93">
          <w:rPr>
            <w:noProof/>
            <w:webHidden/>
          </w:rPr>
          <w:tab/>
        </w:r>
        <w:r w:rsidR="00EF4F93">
          <w:rPr>
            <w:noProof/>
            <w:webHidden/>
          </w:rPr>
          <w:fldChar w:fldCharType="begin"/>
        </w:r>
        <w:r w:rsidR="00EF4F93">
          <w:rPr>
            <w:noProof/>
            <w:webHidden/>
          </w:rPr>
          <w:instrText xml:space="preserve"> PAGEREF _Toc388972132 \h </w:instrText>
        </w:r>
        <w:r w:rsidR="00EF4F93">
          <w:rPr>
            <w:noProof/>
            <w:webHidden/>
          </w:rPr>
        </w:r>
        <w:r w:rsidR="00EF4F93">
          <w:rPr>
            <w:noProof/>
            <w:webHidden/>
          </w:rPr>
          <w:fldChar w:fldCharType="separate"/>
        </w:r>
        <w:r w:rsidR="00EF4F93">
          <w:rPr>
            <w:noProof/>
            <w:webHidden/>
          </w:rPr>
          <w:t>4</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33" w:history="1">
        <w:r w:rsidR="00EF4F93" w:rsidRPr="0005394E">
          <w:rPr>
            <w:rStyle w:val="Hyperlink"/>
            <w:noProof/>
          </w:rPr>
          <w:t>Chapter 4: Make Payment</w:t>
        </w:r>
        <w:r w:rsidR="00EF4F93">
          <w:rPr>
            <w:noProof/>
            <w:webHidden/>
          </w:rPr>
          <w:tab/>
        </w:r>
        <w:r w:rsidR="00EF4F93">
          <w:rPr>
            <w:noProof/>
            <w:webHidden/>
          </w:rPr>
          <w:fldChar w:fldCharType="begin"/>
        </w:r>
        <w:r w:rsidR="00EF4F93">
          <w:rPr>
            <w:noProof/>
            <w:webHidden/>
          </w:rPr>
          <w:instrText xml:space="preserve"> PAGEREF _Toc388972133 \h </w:instrText>
        </w:r>
        <w:r w:rsidR="00EF4F93">
          <w:rPr>
            <w:noProof/>
            <w:webHidden/>
          </w:rPr>
        </w:r>
        <w:r w:rsidR="00EF4F93">
          <w:rPr>
            <w:noProof/>
            <w:webHidden/>
          </w:rPr>
          <w:fldChar w:fldCharType="separate"/>
        </w:r>
        <w:r w:rsidR="00EF4F93">
          <w:rPr>
            <w:noProof/>
            <w:webHidden/>
          </w:rPr>
          <w:t>6</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4" w:history="1">
        <w:r w:rsidR="00EF4F93" w:rsidRPr="0005394E">
          <w:rPr>
            <w:rStyle w:val="Hyperlink"/>
            <w:noProof/>
          </w:rPr>
          <w:t>Make Payment</w:t>
        </w:r>
        <w:r w:rsidR="00EF4F93">
          <w:rPr>
            <w:noProof/>
            <w:webHidden/>
          </w:rPr>
          <w:tab/>
        </w:r>
        <w:r w:rsidR="00EF4F93">
          <w:rPr>
            <w:noProof/>
            <w:webHidden/>
          </w:rPr>
          <w:fldChar w:fldCharType="begin"/>
        </w:r>
        <w:r w:rsidR="00EF4F93">
          <w:rPr>
            <w:noProof/>
            <w:webHidden/>
          </w:rPr>
          <w:instrText xml:space="preserve"> PAGEREF _Toc388972134 \h </w:instrText>
        </w:r>
        <w:r w:rsidR="00EF4F93">
          <w:rPr>
            <w:noProof/>
            <w:webHidden/>
          </w:rPr>
        </w:r>
        <w:r w:rsidR="00EF4F93">
          <w:rPr>
            <w:noProof/>
            <w:webHidden/>
          </w:rPr>
          <w:fldChar w:fldCharType="separate"/>
        </w:r>
        <w:r w:rsidR="00EF4F93">
          <w:rPr>
            <w:noProof/>
            <w:webHidden/>
          </w:rPr>
          <w:t>6</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5" w:history="1">
        <w:r w:rsidR="00EF4F93" w:rsidRPr="0005394E">
          <w:rPr>
            <w:rStyle w:val="Hyperlink"/>
            <w:noProof/>
          </w:rPr>
          <w:t>Select Payment Method</w:t>
        </w:r>
        <w:r w:rsidR="00EF4F93">
          <w:rPr>
            <w:noProof/>
            <w:webHidden/>
          </w:rPr>
          <w:tab/>
        </w:r>
        <w:r w:rsidR="00EF4F93">
          <w:rPr>
            <w:noProof/>
            <w:webHidden/>
          </w:rPr>
          <w:fldChar w:fldCharType="begin"/>
        </w:r>
        <w:r w:rsidR="00EF4F93">
          <w:rPr>
            <w:noProof/>
            <w:webHidden/>
          </w:rPr>
          <w:instrText xml:space="preserve"> PAGEREF _Toc388972135 \h </w:instrText>
        </w:r>
        <w:r w:rsidR="00EF4F93">
          <w:rPr>
            <w:noProof/>
            <w:webHidden/>
          </w:rPr>
        </w:r>
        <w:r w:rsidR="00EF4F93">
          <w:rPr>
            <w:noProof/>
            <w:webHidden/>
          </w:rPr>
          <w:fldChar w:fldCharType="separate"/>
        </w:r>
        <w:r w:rsidR="00EF4F93">
          <w:rPr>
            <w:noProof/>
            <w:webHidden/>
          </w:rPr>
          <w:t>7</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6" w:history="1">
        <w:r w:rsidR="00EF4F93" w:rsidRPr="0005394E">
          <w:rPr>
            <w:rStyle w:val="Hyperlink"/>
            <w:noProof/>
          </w:rPr>
          <w:t>Enter Payment Information</w:t>
        </w:r>
        <w:r w:rsidR="00EF4F93">
          <w:rPr>
            <w:noProof/>
            <w:webHidden/>
          </w:rPr>
          <w:tab/>
        </w:r>
        <w:r w:rsidR="00EF4F93">
          <w:rPr>
            <w:noProof/>
            <w:webHidden/>
          </w:rPr>
          <w:fldChar w:fldCharType="begin"/>
        </w:r>
        <w:r w:rsidR="00EF4F93">
          <w:rPr>
            <w:noProof/>
            <w:webHidden/>
          </w:rPr>
          <w:instrText xml:space="preserve"> PAGEREF _Toc388972136 \h </w:instrText>
        </w:r>
        <w:r w:rsidR="00EF4F93">
          <w:rPr>
            <w:noProof/>
            <w:webHidden/>
          </w:rPr>
        </w:r>
        <w:r w:rsidR="00EF4F93">
          <w:rPr>
            <w:noProof/>
            <w:webHidden/>
          </w:rPr>
          <w:fldChar w:fldCharType="separate"/>
        </w:r>
        <w:r w:rsidR="00EF4F93">
          <w:rPr>
            <w:noProof/>
            <w:webHidden/>
          </w:rPr>
          <w:t>7</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37" w:history="1">
        <w:r w:rsidR="00EF4F93" w:rsidRPr="0005394E">
          <w:rPr>
            <w:rStyle w:val="Hyperlink"/>
            <w:noProof/>
          </w:rPr>
          <w:t>Chapter 5: Sign Up for My Account</w:t>
        </w:r>
        <w:r w:rsidR="00EF4F93">
          <w:rPr>
            <w:noProof/>
            <w:webHidden/>
          </w:rPr>
          <w:tab/>
        </w:r>
        <w:r w:rsidR="00EF4F93">
          <w:rPr>
            <w:noProof/>
            <w:webHidden/>
          </w:rPr>
          <w:fldChar w:fldCharType="begin"/>
        </w:r>
        <w:r w:rsidR="00EF4F93">
          <w:rPr>
            <w:noProof/>
            <w:webHidden/>
          </w:rPr>
          <w:instrText xml:space="preserve"> PAGEREF _Toc388972137 \h </w:instrText>
        </w:r>
        <w:r w:rsidR="00EF4F93">
          <w:rPr>
            <w:noProof/>
            <w:webHidden/>
          </w:rPr>
        </w:r>
        <w:r w:rsidR="00EF4F93">
          <w:rPr>
            <w:noProof/>
            <w:webHidden/>
          </w:rPr>
          <w:fldChar w:fldCharType="separate"/>
        </w:r>
        <w:r w:rsidR="00EF4F93">
          <w:rPr>
            <w:noProof/>
            <w:webHidden/>
          </w:rPr>
          <w:t>11</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8" w:history="1">
        <w:r w:rsidR="00EF4F93" w:rsidRPr="0005394E">
          <w:rPr>
            <w:rStyle w:val="Hyperlink"/>
            <w:noProof/>
          </w:rPr>
          <w:t>Logging in to My Account</w:t>
        </w:r>
        <w:r w:rsidR="00EF4F93">
          <w:rPr>
            <w:noProof/>
            <w:webHidden/>
          </w:rPr>
          <w:tab/>
        </w:r>
        <w:r w:rsidR="00EF4F93">
          <w:rPr>
            <w:noProof/>
            <w:webHidden/>
          </w:rPr>
          <w:fldChar w:fldCharType="begin"/>
        </w:r>
        <w:r w:rsidR="00EF4F93">
          <w:rPr>
            <w:noProof/>
            <w:webHidden/>
          </w:rPr>
          <w:instrText xml:space="preserve"> PAGEREF _Toc388972138 \h </w:instrText>
        </w:r>
        <w:r w:rsidR="00EF4F93">
          <w:rPr>
            <w:noProof/>
            <w:webHidden/>
          </w:rPr>
        </w:r>
        <w:r w:rsidR="00EF4F93">
          <w:rPr>
            <w:noProof/>
            <w:webHidden/>
          </w:rPr>
          <w:fldChar w:fldCharType="separate"/>
        </w:r>
        <w:r w:rsidR="00EF4F93">
          <w:rPr>
            <w:noProof/>
            <w:webHidden/>
          </w:rPr>
          <w:t>13</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39" w:history="1">
        <w:r w:rsidR="00EF4F93" w:rsidRPr="0005394E">
          <w:rPr>
            <w:rStyle w:val="Hyperlink"/>
            <w:noProof/>
          </w:rPr>
          <w:t>Forgotten Password</w:t>
        </w:r>
        <w:r w:rsidR="00EF4F93">
          <w:rPr>
            <w:noProof/>
            <w:webHidden/>
          </w:rPr>
          <w:tab/>
        </w:r>
        <w:r w:rsidR="00EF4F93">
          <w:rPr>
            <w:noProof/>
            <w:webHidden/>
          </w:rPr>
          <w:fldChar w:fldCharType="begin"/>
        </w:r>
        <w:r w:rsidR="00EF4F93">
          <w:rPr>
            <w:noProof/>
            <w:webHidden/>
          </w:rPr>
          <w:instrText xml:space="preserve"> PAGEREF _Toc388972139 \h </w:instrText>
        </w:r>
        <w:r w:rsidR="00EF4F93">
          <w:rPr>
            <w:noProof/>
            <w:webHidden/>
          </w:rPr>
        </w:r>
        <w:r w:rsidR="00EF4F93">
          <w:rPr>
            <w:noProof/>
            <w:webHidden/>
          </w:rPr>
          <w:fldChar w:fldCharType="separate"/>
        </w:r>
        <w:r w:rsidR="00EF4F93">
          <w:rPr>
            <w:noProof/>
            <w:webHidden/>
          </w:rPr>
          <w:t>14</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40" w:history="1">
        <w:r w:rsidR="00EF4F93" w:rsidRPr="0005394E">
          <w:rPr>
            <w:rStyle w:val="Hyperlink"/>
            <w:noProof/>
          </w:rPr>
          <w:t>Chapter 6: Managing Your Account</w:t>
        </w:r>
        <w:r w:rsidR="00EF4F93">
          <w:rPr>
            <w:noProof/>
            <w:webHidden/>
          </w:rPr>
          <w:tab/>
        </w:r>
        <w:r w:rsidR="00EF4F93">
          <w:rPr>
            <w:noProof/>
            <w:webHidden/>
          </w:rPr>
          <w:fldChar w:fldCharType="begin"/>
        </w:r>
        <w:r w:rsidR="00EF4F93">
          <w:rPr>
            <w:noProof/>
            <w:webHidden/>
          </w:rPr>
          <w:instrText xml:space="preserve"> PAGEREF _Toc388972140 \h </w:instrText>
        </w:r>
        <w:r w:rsidR="00EF4F93">
          <w:rPr>
            <w:noProof/>
            <w:webHidden/>
          </w:rPr>
        </w:r>
        <w:r w:rsidR="00EF4F93">
          <w:rPr>
            <w:noProof/>
            <w:webHidden/>
          </w:rPr>
          <w:fldChar w:fldCharType="separate"/>
        </w:r>
        <w:r w:rsidR="00EF4F93">
          <w:rPr>
            <w:noProof/>
            <w:webHidden/>
          </w:rPr>
          <w:t>15</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41" w:history="1">
        <w:r w:rsidR="00EF4F93" w:rsidRPr="0005394E">
          <w:rPr>
            <w:rStyle w:val="Hyperlink"/>
            <w:noProof/>
          </w:rPr>
          <w:t>Viewing and Updating My Profile</w:t>
        </w:r>
        <w:r w:rsidR="00EF4F93">
          <w:rPr>
            <w:noProof/>
            <w:webHidden/>
          </w:rPr>
          <w:tab/>
        </w:r>
        <w:r w:rsidR="00EF4F93">
          <w:rPr>
            <w:noProof/>
            <w:webHidden/>
          </w:rPr>
          <w:fldChar w:fldCharType="begin"/>
        </w:r>
        <w:r w:rsidR="00EF4F93">
          <w:rPr>
            <w:noProof/>
            <w:webHidden/>
          </w:rPr>
          <w:instrText xml:space="preserve"> PAGEREF _Toc388972141 \h </w:instrText>
        </w:r>
        <w:r w:rsidR="00EF4F93">
          <w:rPr>
            <w:noProof/>
            <w:webHidden/>
          </w:rPr>
        </w:r>
        <w:r w:rsidR="00EF4F93">
          <w:rPr>
            <w:noProof/>
            <w:webHidden/>
          </w:rPr>
          <w:fldChar w:fldCharType="separate"/>
        </w:r>
        <w:r w:rsidR="00EF4F93">
          <w:rPr>
            <w:noProof/>
            <w:webHidden/>
          </w:rPr>
          <w:t>15</w:t>
        </w:r>
        <w:r w:rsidR="00EF4F93">
          <w:rPr>
            <w:noProof/>
            <w:webHidden/>
          </w:rPr>
          <w:fldChar w:fldCharType="end"/>
        </w:r>
      </w:hyperlink>
    </w:p>
    <w:p w:rsidR="00EF4F93" w:rsidRDefault="005F2C8E">
      <w:pPr>
        <w:pStyle w:val="TOC3"/>
        <w:tabs>
          <w:tab w:val="right" w:leader="dot" w:pos="9350"/>
        </w:tabs>
        <w:rPr>
          <w:rFonts w:asciiTheme="minorHAnsi" w:eastAsiaTheme="minorEastAsia" w:hAnsiTheme="minorHAnsi" w:cstheme="minorBidi"/>
          <w:noProof/>
          <w:sz w:val="22"/>
          <w:szCs w:val="22"/>
        </w:rPr>
      </w:pPr>
      <w:hyperlink w:anchor="_Toc388972142" w:history="1">
        <w:r w:rsidR="00EF4F93" w:rsidRPr="0005394E">
          <w:rPr>
            <w:rStyle w:val="Hyperlink"/>
            <w:noProof/>
          </w:rPr>
          <w:t>Updating Login Info</w:t>
        </w:r>
        <w:r w:rsidR="00EF4F93">
          <w:rPr>
            <w:noProof/>
            <w:webHidden/>
          </w:rPr>
          <w:tab/>
        </w:r>
        <w:r w:rsidR="00EF4F93">
          <w:rPr>
            <w:noProof/>
            <w:webHidden/>
          </w:rPr>
          <w:fldChar w:fldCharType="begin"/>
        </w:r>
        <w:r w:rsidR="00EF4F93">
          <w:rPr>
            <w:noProof/>
            <w:webHidden/>
          </w:rPr>
          <w:instrText xml:space="preserve"> PAGEREF _Toc388972142 \h </w:instrText>
        </w:r>
        <w:r w:rsidR="00EF4F93">
          <w:rPr>
            <w:noProof/>
            <w:webHidden/>
          </w:rPr>
        </w:r>
        <w:r w:rsidR="00EF4F93">
          <w:rPr>
            <w:noProof/>
            <w:webHidden/>
          </w:rPr>
          <w:fldChar w:fldCharType="separate"/>
        </w:r>
        <w:r w:rsidR="00EF4F93">
          <w:rPr>
            <w:noProof/>
            <w:webHidden/>
          </w:rPr>
          <w:t>15</w:t>
        </w:r>
        <w:r w:rsidR="00EF4F93">
          <w:rPr>
            <w:noProof/>
            <w:webHidden/>
          </w:rPr>
          <w:fldChar w:fldCharType="end"/>
        </w:r>
      </w:hyperlink>
    </w:p>
    <w:p w:rsidR="00EF4F93" w:rsidRDefault="005F2C8E">
      <w:pPr>
        <w:pStyle w:val="TOC3"/>
        <w:tabs>
          <w:tab w:val="right" w:leader="dot" w:pos="9350"/>
        </w:tabs>
        <w:rPr>
          <w:rFonts w:asciiTheme="minorHAnsi" w:eastAsiaTheme="minorEastAsia" w:hAnsiTheme="minorHAnsi" w:cstheme="minorBidi"/>
          <w:noProof/>
          <w:sz w:val="22"/>
          <w:szCs w:val="22"/>
        </w:rPr>
      </w:pPr>
      <w:hyperlink w:anchor="_Toc388972143" w:history="1">
        <w:r w:rsidR="00EF4F93" w:rsidRPr="0005394E">
          <w:rPr>
            <w:rStyle w:val="Hyperlink"/>
            <w:noProof/>
          </w:rPr>
          <w:t>Updating Login Info</w:t>
        </w:r>
        <w:r w:rsidR="00EF4F93">
          <w:rPr>
            <w:noProof/>
            <w:webHidden/>
          </w:rPr>
          <w:tab/>
        </w:r>
        <w:r w:rsidR="00EF4F93">
          <w:rPr>
            <w:noProof/>
            <w:webHidden/>
          </w:rPr>
          <w:fldChar w:fldCharType="begin"/>
        </w:r>
        <w:r w:rsidR="00EF4F93">
          <w:rPr>
            <w:noProof/>
            <w:webHidden/>
          </w:rPr>
          <w:instrText xml:space="preserve"> PAGEREF _Toc388972143 \h </w:instrText>
        </w:r>
        <w:r w:rsidR="00EF4F93">
          <w:rPr>
            <w:noProof/>
            <w:webHidden/>
          </w:rPr>
        </w:r>
        <w:r w:rsidR="00EF4F93">
          <w:rPr>
            <w:noProof/>
            <w:webHidden/>
          </w:rPr>
          <w:fldChar w:fldCharType="separate"/>
        </w:r>
        <w:r w:rsidR="00EF4F93">
          <w:rPr>
            <w:noProof/>
            <w:webHidden/>
          </w:rPr>
          <w:t>16</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44" w:history="1">
        <w:r w:rsidR="00EF4F93" w:rsidRPr="0005394E">
          <w:rPr>
            <w:rStyle w:val="Hyperlink"/>
            <w:noProof/>
          </w:rPr>
          <w:t>Updating the E-mail Address</w:t>
        </w:r>
        <w:r w:rsidR="00EF4F93">
          <w:rPr>
            <w:noProof/>
            <w:webHidden/>
          </w:rPr>
          <w:tab/>
        </w:r>
        <w:r w:rsidR="00EF4F93">
          <w:rPr>
            <w:noProof/>
            <w:webHidden/>
          </w:rPr>
          <w:fldChar w:fldCharType="begin"/>
        </w:r>
        <w:r w:rsidR="00EF4F93">
          <w:rPr>
            <w:noProof/>
            <w:webHidden/>
          </w:rPr>
          <w:instrText xml:space="preserve"> PAGEREF _Toc388972144 \h </w:instrText>
        </w:r>
        <w:r w:rsidR="00EF4F93">
          <w:rPr>
            <w:noProof/>
            <w:webHidden/>
          </w:rPr>
        </w:r>
        <w:r w:rsidR="00EF4F93">
          <w:rPr>
            <w:noProof/>
            <w:webHidden/>
          </w:rPr>
          <w:fldChar w:fldCharType="separate"/>
        </w:r>
        <w:r w:rsidR="00EF4F93">
          <w:rPr>
            <w:noProof/>
            <w:webHidden/>
          </w:rPr>
          <w:t>16</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45" w:history="1">
        <w:r w:rsidR="00EF4F93" w:rsidRPr="0005394E">
          <w:rPr>
            <w:rStyle w:val="Hyperlink"/>
            <w:noProof/>
          </w:rPr>
          <w:t>Updating the Password</w:t>
        </w:r>
        <w:r w:rsidR="00EF4F93">
          <w:rPr>
            <w:noProof/>
            <w:webHidden/>
          </w:rPr>
          <w:tab/>
        </w:r>
        <w:r w:rsidR="00EF4F93">
          <w:rPr>
            <w:noProof/>
            <w:webHidden/>
          </w:rPr>
          <w:fldChar w:fldCharType="begin"/>
        </w:r>
        <w:r w:rsidR="00EF4F93">
          <w:rPr>
            <w:noProof/>
            <w:webHidden/>
          </w:rPr>
          <w:instrText xml:space="preserve"> PAGEREF _Toc388972145 \h </w:instrText>
        </w:r>
        <w:r w:rsidR="00EF4F93">
          <w:rPr>
            <w:noProof/>
            <w:webHidden/>
          </w:rPr>
        </w:r>
        <w:r w:rsidR="00EF4F93">
          <w:rPr>
            <w:noProof/>
            <w:webHidden/>
          </w:rPr>
          <w:fldChar w:fldCharType="separate"/>
        </w:r>
        <w:r w:rsidR="00EF4F93">
          <w:rPr>
            <w:noProof/>
            <w:webHidden/>
          </w:rPr>
          <w:t>17</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46" w:history="1">
        <w:r w:rsidR="00EF4F93" w:rsidRPr="0005394E">
          <w:rPr>
            <w:rStyle w:val="Hyperlink"/>
            <w:noProof/>
          </w:rPr>
          <w:t>Updating the Challenge Question</w:t>
        </w:r>
        <w:r w:rsidR="00EF4F93">
          <w:rPr>
            <w:noProof/>
            <w:webHidden/>
          </w:rPr>
          <w:tab/>
        </w:r>
        <w:r w:rsidR="00EF4F93">
          <w:rPr>
            <w:noProof/>
            <w:webHidden/>
          </w:rPr>
          <w:fldChar w:fldCharType="begin"/>
        </w:r>
        <w:r w:rsidR="00EF4F93">
          <w:rPr>
            <w:noProof/>
            <w:webHidden/>
          </w:rPr>
          <w:instrText xml:space="preserve"> PAGEREF _Toc388972146 \h </w:instrText>
        </w:r>
        <w:r w:rsidR="00EF4F93">
          <w:rPr>
            <w:noProof/>
            <w:webHidden/>
          </w:rPr>
        </w:r>
        <w:r w:rsidR="00EF4F93">
          <w:rPr>
            <w:noProof/>
            <w:webHidden/>
          </w:rPr>
          <w:fldChar w:fldCharType="separate"/>
        </w:r>
        <w:r w:rsidR="00EF4F93">
          <w:rPr>
            <w:noProof/>
            <w:webHidden/>
          </w:rPr>
          <w:t>18</w:t>
        </w:r>
        <w:r w:rsidR="00EF4F93">
          <w:rPr>
            <w:noProof/>
            <w:webHidden/>
          </w:rPr>
          <w:fldChar w:fldCharType="end"/>
        </w:r>
      </w:hyperlink>
    </w:p>
    <w:p w:rsidR="00EF4F93" w:rsidRDefault="005F2C8E">
      <w:pPr>
        <w:pStyle w:val="TOC3"/>
        <w:tabs>
          <w:tab w:val="right" w:leader="dot" w:pos="9350"/>
        </w:tabs>
        <w:rPr>
          <w:rFonts w:asciiTheme="minorHAnsi" w:eastAsiaTheme="minorEastAsia" w:hAnsiTheme="minorHAnsi" w:cstheme="minorBidi"/>
          <w:noProof/>
          <w:sz w:val="22"/>
          <w:szCs w:val="22"/>
        </w:rPr>
      </w:pPr>
      <w:hyperlink w:anchor="_Toc388972147" w:history="1">
        <w:r w:rsidR="00EF4F93" w:rsidRPr="0005394E">
          <w:rPr>
            <w:rStyle w:val="Hyperlink"/>
            <w:noProof/>
          </w:rPr>
          <w:t>Updating E-Wallet Info</w:t>
        </w:r>
        <w:r w:rsidR="00EF4F93">
          <w:rPr>
            <w:noProof/>
            <w:webHidden/>
          </w:rPr>
          <w:tab/>
        </w:r>
        <w:r w:rsidR="00EF4F93">
          <w:rPr>
            <w:noProof/>
            <w:webHidden/>
          </w:rPr>
          <w:fldChar w:fldCharType="begin"/>
        </w:r>
        <w:r w:rsidR="00EF4F93">
          <w:rPr>
            <w:noProof/>
            <w:webHidden/>
          </w:rPr>
          <w:instrText xml:space="preserve"> PAGEREF _Toc388972147 \h </w:instrText>
        </w:r>
        <w:r w:rsidR="00EF4F93">
          <w:rPr>
            <w:noProof/>
            <w:webHidden/>
          </w:rPr>
        </w:r>
        <w:r w:rsidR="00EF4F93">
          <w:rPr>
            <w:noProof/>
            <w:webHidden/>
          </w:rPr>
          <w:fldChar w:fldCharType="separate"/>
        </w:r>
        <w:r w:rsidR="00EF4F93">
          <w:rPr>
            <w:noProof/>
            <w:webHidden/>
          </w:rPr>
          <w:t>19</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48" w:history="1">
        <w:r w:rsidR="00EF4F93" w:rsidRPr="0005394E">
          <w:rPr>
            <w:rStyle w:val="Hyperlink"/>
            <w:noProof/>
          </w:rPr>
          <w:t>Editing an E-Wallet Account</w:t>
        </w:r>
        <w:r w:rsidR="00EF4F93">
          <w:rPr>
            <w:noProof/>
            <w:webHidden/>
          </w:rPr>
          <w:tab/>
        </w:r>
        <w:r w:rsidR="00EF4F93">
          <w:rPr>
            <w:noProof/>
            <w:webHidden/>
          </w:rPr>
          <w:fldChar w:fldCharType="begin"/>
        </w:r>
        <w:r w:rsidR="00EF4F93">
          <w:rPr>
            <w:noProof/>
            <w:webHidden/>
          </w:rPr>
          <w:instrText xml:space="preserve"> PAGEREF _Toc388972148 \h </w:instrText>
        </w:r>
        <w:r w:rsidR="00EF4F93">
          <w:rPr>
            <w:noProof/>
            <w:webHidden/>
          </w:rPr>
        </w:r>
        <w:r w:rsidR="00EF4F93">
          <w:rPr>
            <w:noProof/>
            <w:webHidden/>
          </w:rPr>
          <w:fldChar w:fldCharType="separate"/>
        </w:r>
        <w:r w:rsidR="00EF4F93">
          <w:rPr>
            <w:noProof/>
            <w:webHidden/>
          </w:rPr>
          <w:t>20</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49" w:history="1">
        <w:r w:rsidR="00EF4F93" w:rsidRPr="0005394E">
          <w:rPr>
            <w:rStyle w:val="Hyperlink"/>
            <w:noProof/>
          </w:rPr>
          <w:t>To Add a Wallet Account</w:t>
        </w:r>
        <w:r w:rsidR="00EF4F93">
          <w:rPr>
            <w:noProof/>
            <w:webHidden/>
          </w:rPr>
          <w:tab/>
        </w:r>
        <w:r w:rsidR="00EF4F93">
          <w:rPr>
            <w:noProof/>
            <w:webHidden/>
          </w:rPr>
          <w:fldChar w:fldCharType="begin"/>
        </w:r>
        <w:r w:rsidR="00EF4F93">
          <w:rPr>
            <w:noProof/>
            <w:webHidden/>
          </w:rPr>
          <w:instrText xml:space="preserve"> PAGEREF _Toc388972149 \h </w:instrText>
        </w:r>
        <w:r w:rsidR="00EF4F93">
          <w:rPr>
            <w:noProof/>
            <w:webHidden/>
          </w:rPr>
        </w:r>
        <w:r w:rsidR="00EF4F93">
          <w:rPr>
            <w:noProof/>
            <w:webHidden/>
          </w:rPr>
          <w:fldChar w:fldCharType="separate"/>
        </w:r>
        <w:r w:rsidR="00EF4F93">
          <w:rPr>
            <w:noProof/>
            <w:webHidden/>
          </w:rPr>
          <w:t>21</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50" w:history="1">
        <w:r w:rsidR="00EF4F93" w:rsidRPr="0005394E">
          <w:rPr>
            <w:rStyle w:val="Hyperlink"/>
            <w:noProof/>
          </w:rPr>
          <w:t>Viewing and Updating My Plans</w:t>
        </w:r>
        <w:r w:rsidR="00EF4F93">
          <w:rPr>
            <w:noProof/>
            <w:webHidden/>
          </w:rPr>
          <w:tab/>
        </w:r>
        <w:r w:rsidR="00EF4F93">
          <w:rPr>
            <w:noProof/>
            <w:webHidden/>
          </w:rPr>
          <w:fldChar w:fldCharType="begin"/>
        </w:r>
        <w:r w:rsidR="00EF4F93">
          <w:rPr>
            <w:noProof/>
            <w:webHidden/>
          </w:rPr>
          <w:instrText xml:space="preserve"> PAGEREF _Toc388972150 \h </w:instrText>
        </w:r>
        <w:r w:rsidR="00EF4F93">
          <w:rPr>
            <w:noProof/>
            <w:webHidden/>
          </w:rPr>
        </w:r>
        <w:r w:rsidR="00EF4F93">
          <w:rPr>
            <w:noProof/>
            <w:webHidden/>
          </w:rPr>
          <w:fldChar w:fldCharType="separate"/>
        </w:r>
        <w:r w:rsidR="00EF4F93">
          <w:rPr>
            <w:noProof/>
            <w:webHidden/>
          </w:rPr>
          <w:t>23</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51" w:history="1">
        <w:r w:rsidR="00EF4F93" w:rsidRPr="0005394E">
          <w:rPr>
            <w:rStyle w:val="Hyperlink"/>
            <w:noProof/>
          </w:rPr>
          <w:t>Chapter 7: Schedule Payments</w:t>
        </w:r>
        <w:r w:rsidR="00EF4F93">
          <w:rPr>
            <w:noProof/>
            <w:webHidden/>
          </w:rPr>
          <w:tab/>
        </w:r>
        <w:r w:rsidR="00EF4F93">
          <w:rPr>
            <w:noProof/>
            <w:webHidden/>
          </w:rPr>
          <w:fldChar w:fldCharType="begin"/>
        </w:r>
        <w:r w:rsidR="00EF4F93">
          <w:rPr>
            <w:noProof/>
            <w:webHidden/>
          </w:rPr>
          <w:instrText xml:space="preserve"> PAGEREF _Toc388972151 \h </w:instrText>
        </w:r>
        <w:r w:rsidR="00EF4F93">
          <w:rPr>
            <w:noProof/>
            <w:webHidden/>
          </w:rPr>
        </w:r>
        <w:r w:rsidR="00EF4F93">
          <w:rPr>
            <w:noProof/>
            <w:webHidden/>
          </w:rPr>
          <w:fldChar w:fldCharType="separate"/>
        </w:r>
        <w:r w:rsidR="00EF4F93">
          <w:rPr>
            <w:noProof/>
            <w:webHidden/>
          </w:rPr>
          <w:t>27</w:t>
        </w:r>
        <w:r w:rsidR="00EF4F93">
          <w:rPr>
            <w:noProof/>
            <w:webHidden/>
          </w:rPr>
          <w:fldChar w:fldCharType="end"/>
        </w:r>
      </w:hyperlink>
    </w:p>
    <w:p w:rsidR="00EF4F93" w:rsidRDefault="005F2C8E">
      <w:pPr>
        <w:pStyle w:val="TOC2"/>
        <w:tabs>
          <w:tab w:val="right" w:leader="dot" w:pos="9350"/>
        </w:tabs>
        <w:rPr>
          <w:rFonts w:asciiTheme="minorHAnsi" w:eastAsiaTheme="minorEastAsia" w:hAnsiTheme="minorHAnsi" w:cstheme="minorBidi"/>
          <w:noProof/>
          <w:sz w:val="22"/>
          <w:szCs w:val="22"/>
        </w:rPr>
      </w:pPr>
      <w:hyperlink w:anchor="_Toc388972152" w:history="1">
        <w:r w:rsidR="00EF4F93" w:rsidRPr="0005394E">
          <w:rPr>
            <w:rStyle w:val="Hyperlink"/>
            <w:noProof/>
          </w:rPr>
          <w:t>Scheduling Payment Installments</w:t>
        </w:r>
        <w:r w:rsidR="00EF4F93">
          <w:rPr>
            <w:noProof/>
            <w:webHidden/>
          </w:rPr>
          <w:tab/>
        </w:r>
        <w:r w:rsidR="00EF4F93">
          <w:rPr>
            <w:noProof/>
            <w:webHidden/>
          </w:rPr>
          <w:fldChar w:fldCharType="begin"/>
        </w:r>
        <w:r w:rsidR="00EF4F93">
          <w:rPr>
            <w:noProof/>
            <w:webHidden/>
          </w:rPr>
          <w:instrText xml:space="preserve"> PAGEREF _Toc388972152 \h </w:instrText>
        </w:r>
        <w:r w:rsidR="00EF4F93">
          <w:rPr>
            <w:noProof/>
            <w:webHidden/>
          </w:rPr>
        </w:r>
        <w:r w:rsidR="00EF4F93">
          <w:rPr>
            <w:noProof/>
            <w:webHidden/>
          </w:rPr>
          <w:fldChar w:fldCharType="separate"/>
        </w:r>
        <w:r w:rsidR="00EF4F93">
          <w:rPr>
            <w:noProof/>
            <w:webHidden/>
          </w:rPr>
          <w:t>27</w:t>
        </w:r>
        <w:r w:rsidR="00EF4F93">
          <w:rPr>
            <w:noProof/>
            <w:webHidden/>
          </w:rPr>
          <w:fldChar w:fldCharType="end"/>
        </w:r>
      </w:hyperlink>
    </w:p>
    <w:p w:rsidR="00EF4F93" w:rsidRDefault="005F2C8E">
      <w:pPr>
        <w:pStyle w:val="TOC1"/>
        <w:rPr>
          <w:rFonts w:asciiTheme="minorHAnsi" w:eastAsiaTheme="minorEastAsia" w:hAnsiTheme="minorHAnsi" w:cstheme="minorBidi"/>
          <w:b w:val="0"/>
          <w:noProof/>
          <w:sz w:val="22"/>
          <w:szCs w:val="22"/>
        </w:rPr>
      </w:pPr>
      <w:hyperlink w:anchor="_Toc388972153" w:history="1">
        <w:r w:rsidR="00EF4F93" w:rsidRPr="0005394E">
          <w:rPr>
            <w:rStyle w:val="Hyperlink"/>
            <w:noProof/>
          </w:rPr>
          <w:t>Chapter 8: E-Mail Notifications</w:t>
        </w:r>
        <w:r w:rsidR="00EF4F93">
          <w:rPr>
            <w:noProof/>
            <w:webHidden/>
          </w:rPr>
          <w:tab/>
        </w:r>
        <w:r w:rsidR="00EF4F93">
          <w:rPr>
            <w:noProof/>
            <w:webHidden/>
          </w:rPr>
          <w:fldChar w:fldCharType="begin"/>
        </w:r>
        <w:r w:rsidR="00EF4F93">
          <w:rPr>
            <w:noProof/>
            <w:webHidden/>
          </w:rPr>
          <w:instrText xml:space="preserve"> PAGEREF _Toc388972153 \h </w:instrText>
        </w:r>
        <w:r w:rsidR="00EF4F93">
          <w:rPr>
            <w:noProof/>
            <w:webHidden/>
          </w:rPr>
        </w:r>
        <w:r w:rsidR="00EF4F93">
          <w:rPr>
            <w:noProof/>
            <w:webHidden/>
          </w:rPr>
          <w:fldChar w:fldCharType="separate"/>
        </w:r>
        <w:r w:rsidR="00EF4F93">
          <w:rPr>
            <w:noProof/>
            <w:webHidden/>
          </w:rPr>
          <w:t>29</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4" w:history="1">
        <w:r w:rsidR="00EF4F93" w:rsidRPr="0005394E">
          <w:rPr>
            <w:rStyle w:val="Hyperlink"/>
            <w:noProof/>
          </w:rPr>
          <w:t>Your Account Has Been Created</w:t>
        </w:r>
        <w:r w:rsidR="00EF4F93">
          <w:rPr>
            <w:noProof/>
            <w:webHidden/>
          </w:rPr>
          <w:tab/>
        </w:r>
        <w:r w:rsidR="00EF4F93">
          <w:rPr>
            <w:noProof/>
            <w:webHidden/>
          </w:rPr>
          <w:fldChar w:fldCharType="begin"/>
        </w:r>
        <w:r w:rsidR="00EF4F93">
          <w:rPr>
            <w:noProof/>
            <w:webHidden/>
          </w:rPr>
          <w:instrText xml:space="preserve"> PAGEREF _Toc388972154 \h </w:instrText>
        </w:r>
        <w:r w:rsidR="00EF4F93">
          <w:rPr>
            <w:noProof/>
            <w:webHidden/>
          </w:rPr>
        </w:r>
        <w:r w:rsidR="00EF4F93">
          <w:rPr>
            <w:noProof/>
            <w:webHidden/>
          </w:rPr>
          <w:fldChar w:fldCharType="separate"/>
        </w:r>
        <w:r w:rsidR="00EF4F93">
          <w:rPr>
            <w:noProof/>
            <w:webHidden/>
          </w:rPr>
          <w:t>29</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5" w:history="1">
        <w:r w:rsidR="00EF4F93" w:rsidRPr="0005394E">
          <w:rPr>
            <w:rStyle w:val="Hyperlink"/>
            <w:noProof/>
          </w:rPr>
          <w:t>Payment Plan Enrollment Confirmation</w:t>
        </w:r>
        <w:r w:rsidR="00EF4F93">
          <w:rPr>
            <w:noProof/>
            <w:webHidden/>
          </w:rPr>
          <w:tab/>
        </w:r>
        <w:r w:rsidR="00EF4F93">
          <w:rPr>
            <w:noProof/>
            <w:webHidden/>
          </w:rPr>
          <w:fldChar w:fldCharType="begin"/>
        </w:r>
        <w:r w:rsidR="00EF4F93">
          <w:rPr>
            <w:noProof/>
            <w:webHidden/>
          </w:rPr>
          <w:instrText xml:space="preserve"> PAGEREF _Toc388972155 \h </w:instrText>
        </w:r>
        <w:r w:rsidR="00EF4F93">
          <w:rPr>
            <w:noProof/>
            <w:webHidden/>
          </w:rPr>
        </w:r>
        <w:r w:rsidR="00EF4F93">
          <w:rPr>
            <w:noProof/>
            <w:webHidden/>
          </w:rPr>
          <w:fldChar w:fldCharType="separate"/>
        </w:r>
        <w:r w:rsidR="00EF4F93">
          <w:rPr>
            <w:noProof/>
            <w:webHidden/>
          </w:rPr>
          <w:t>30</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6" w:history="1">
        <w:r w:rsidR="00EF4F93" w:rsidRPr="0005394E">
          <w:rPr>
            <w:rStyle w:val="Hyperlink"/>
            <w:noProof/>
          </w:rPr>
          <w:t>Your Payment Confirmation</w:t>
        </w:r>
        <w:r w:rsidR="00EF4F93">
          <w:rPr>
            <w:noProof/>
            <w:webHidden/>
          </w:rPr>
          <w:tab/>
        </w:r>
        <w:r w:rsidR="00EF4F93">
          <w:rPr>
            <w:noProof/>
            <w:webHidden/>
          </w:rPr>
          <w:fldChar w:fldCharType="begin"/>
        </w:r>
        <w:r w:rsidR="00EF4F93">
          <w:rPr>
            <w:noProof/>
            <w:webHidden/>
          </w:rPr>
          <w:instrText xml:space="preserve"> PAGEREF _Toc388972156 \h </w:instrText>
        </w:r>
        <w:r w:rsidR="00EF4F93">
          <w:rPr>
            <w:noProof/>
            <w:webHidden/>
          </w:rPr>
        </w:r>
        <w:r w:rsidR="00EF4F93">
          <w:rPr>
            <w:noProof/>
            <w:webHidden/>
          </w:rPr>
          <w:fldChar w:fldCharType="separate"/>
        </w:r>
        <w:r w:rsidR="00EF4F93">
          <w:rPr>
            <w:noProof/>
            <w:webHidden/>
          </w:rPr>
          <w:t>31</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7" w:history="1">
        <w:r w:rsidR="00EF4F93" w:rsidRPr="0005394E">
          <w:rPr>
            <w:rStyle w:val="Hyperlink"/>
            <w:noProof/>
          </w:rPr>
          <w:t>Your Payment has been Scheduled</w:t>
        </w:r>
        <w:r w:rsidR="00EF4F93">
          <w:rPr>
            <w:noProof/>
            <w:webHidden/>
          </w:rPr>
          <w:tab/>
        </w:r>
        <w:r w:rsidR="00EF4F93">
          <w:rPr>
            <w:noProof/>
            <w:webHidden/>
          </w:rPr>
          <w:fldChar w:fldCharType="begin"/>
        </w:r>
        <w:r w:rsidR="00EF4F93">
          <w:rPr>
            <w:noProof/>
            <w:webHidden/>
          </w:rPr>
          <w:instrText xml:space="preserve"> PAGEREF _Toc388972157 \h </w:instrText>
        </w:r>
        <w:r w:rsidR="00EF4F93">
          <w:rPr>
            <w:noProof/>
            <w:webHidden/>
          </w:rPr>
        </w:r>
        <w:r w:rsidR="00EF4F93">
          <w:rPr>
            <w:noProof/>
            <w:webHidden/>
          </w:rPr>
          <w:fldChar w:fldCharType="separate"/>
        </w:r>
        <w:r w:rsidR="00EF4F93">
          <w:rPr>
            <w:noProof/>
            <w:webHidden/>
          </w:rPr>
          <w:t>32</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8" w:history="1">
        <w:r w:rsidR="00EF4F93" w:rsidRPr="0005394E">
          <w:rPr>
            <w:rStyle w:val="Hyperlink"/>
            <w:noProof/>
          </w:rPr>
          <w:t>Your Payment Plan Payment is Due Soon</w:t>
        </w:r>
        <w:r w:rsidR="00EF4F93">
          <w:rPr>
            <w:noProof/>
            <w:webHidden/>
          </w:rPr>
          <w:tab/>
        </w:r>
        <w:r w:rsidR="00EF4F93">
          <w:rPr>
            <w:noProof/>
            <w:webHidden/>
          </w:rPr>
          <w:fldChar w:fldCharType="begin"/>
        </w:r>
        <w:r w:rsidR="00EF4F93">
          <w:rPr>
            <w:noProof/>
            <w:webHidden/>
          </w:rPr>
          <w:instrText xml:space="preserve"> PAGEREF _Toc388972158 \h </w:instrText>
        </w:r>
        <w:r w:rsidR="00EF4F93">
          <w:rPr>
            <w:noProof/>
            <w:webHidden/>
          </w:rPr>
        </w:r>
        <w:r w:rsidR="00EF4F93">
          <w:rPr>
            <w:noProof/>
            <w:webHidden/>
          </w:rPr>
          <w:fldChar w:fldCharType="separate"/>
        </w:r>
        <w:r w:rsidR="00EF4F93">
          <w:rPr>
            <w:noProof/>
            <w:webHidden/>
          </w:rPr>
          <w:t>33</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59" w:history="1">
        <w:r w:rsidR="00EF4F93" w:rsidRPr="0005394E">
          <w:rPr>
            <w:rStyle w:val="Hyperlink"/>
            <w:noProof/>
          </w:rPr>
          <w:t>Important Notice: Fee Assessed on your Payment Plan</w:t>
        </w:r>
        <w:r w:rsidR="00EF4F93">
          <w:rPr>
            <w:noProof/>
            <w:webHidden/>
          </w:rPr>
          <w:tab/>
        </w:r>
        <w:r w:rsidR="00EF4F93">
          <w:rPr>
            <w:noProof/>
            <w:webHidden/>
          </w:rPr>
          <w:fldChar w:fldCharType="begin"/>
        </w:r>
        <w:r w:rsidR="00EF4F93">
          <w:rPr>
            <w:noProof/>
            <w:webHidden/>
          </w:rPr>
          <w:instrText xml:space="preserve"> PAGEREF _Toc388972159 \h </w:instrText>
        </w:r>
        <w:r w:rsidR="00EF4F93">
          <w:rPr>
            <w:noProof/>
            <w:webHidden/>
          </w:rPr>
        </w:r>
        <w:r w:rsidR="00EF4F93">
          <w:rPr>
            <w:noProof/>
            <w:webHidden/>
          </w:rPr>
          <w:fldChar w:fldCharType="separate"/>
        </w:r>
        <w:r w:rsidR="00EF4F93">
          <w:rPr>
            <w:noProof/>
            <w:webHidden/>
          </w:rPr>
          <w:t>34</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0" w:history="1">
        <w:r w:rsidR="00EF4F93" w:rsidRPr="0005394E">
          <w:rPr>
            <w:rStyle w:val="Hyperlink"/>
            <w:noProof/>
          </w:rPr>
          <w:t>Your Account Profile Has Been Updated</w:t>
        </w:r>
        <w:r w:rsidR="00EF4F93">
          <w:rPr>
            <w:noProof/>
            <w:webHidden/>
          </w:rPr>
          <w:tab/>
        </w:r>
        <w:r w:rsidR="00EF4F93">
          <w:rPr>
            <w:noProof/>
            <w:webHidden/>
          </w:rPr>
          <w:fldChar w:fldCharType="begin"/>
        </w:r>
        <w:r w:rsidR="00EF4F93">
          <w:rPr>
            <w:noProof/>
            <w:webHidden/>
          </w:rPr>
          <w:instrText xml:space="preserve"> PAGEREF _Toc388972160 \h </w:instrText>
        </w:r>
        <w:r w:rsidR="00EF4F93">
          <w:rPr>
            <w:noProof/>
            <w:webHidden/>
          </w:rPr>
        </w:r>
        <w:r w:rsidR="00EF4F93">
          <w:rPr>
            <w:noProof/>
            <w:webHidden/>
          </w:rPr>
          <w:fldChar w:fldCharType="separate"/>
        </w:r>
        <w:r w:rsidR="00EF4F93">
          <w:rPr>
            <w:noProof/>
            <w:webHidden/>
          </w:rPr>
          <w:t>35</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1" w:history="1">
        <w:r w:rsidR="00EF4F93" w:rsidRPr="0005394E">
          <w:rPr>
            <w:rStyle w:val="Hyperlink"/>
            <w:noProof/>
          </w:rPr>
          <w:t>Login Information</w:t>
        </w:r>
        <w:r w:rsidR="00EF4F93">
          <w:rPr>
            <w:noProof/>
            <w:webHidden/>
          </w:rPr>
          <w:tab/>
        </w:r>
        <w:r w:rsidR="00EF4F93">
          <w:rPr>
            <w:noProof/>
            <w:webHidden/>
          </w:rPr>
          <w:fldChar w:fldCharType="begin"/>
        </w:r>
        <w:r w:rsidR="00EF4F93">
          <w:rPr>
            <w:noProof/>
            <w:webHidden/>
          </w:rPr>
          <w:instrText xml:space="preserve"> PAGEREF _Toc388972161 \h </w:instrText>
        </w:r>
        <w:r w:rsidR="00EF4F93">
          <w:rPr>
            <w:noProof/>
            <w:webHidden/>
          </w:rPr>
        </w:r>
        <w:r w:rsidR="00EF4F93">
          <w:rPr>
            <w:noProof/>
            <w:webHidden/>
          </w:rPr>
          <w:fldChar w:fldCharType="separate"/>
        </w:r>
        <w:r w:rsidR="00EF4F93">
          <w:rPr>
            <w:noProof/>
            <w:webHidden/>
          </w:rPr>
          <w:t>35</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2" w:history="1">
        <w:r w:rsidR="00EF4F93" w:rsidRPr="0005394E">
          <w:rPr>
            <w:rStyle w:val="Hyperlink"/>
            <w:noProof/>
          </w:rPr>
          <w:t>Payment Plan Balance Adjusted</w:t>
        </w:r>
        <w:r w:rsidR="00EF4F93">
          <w:rPr>
            <w:noProof/>
            <w:webHidden/>
          </w:rPr>
          <w:tab/>
        </w:r>
        <w:r w:rsidR="00EF4F93">
          <w:rPr>
            <w:noProof/>
            <w:webHidden/>
          </w:rPr>
          <w:fldChar w:fldCharType="begin"/>
        </w:r>
        <w:r w:rsidR="00EF4F93">
          <w:rPr>
            <w:noProof/>
            <w:webHidden/>
          </w:rPr>
          <w:instrText xml:space="preserve"> PAGEREF _Toc388972162 \h </w:instrText>
        </w:r>
        <w:r w:rsidR="00EF4F93">
          <w:rPr>
            <w:noProof/>
            <w:webHidden/>
          </w:rPr>
        </w:r>
        <w:r w:rsidR="00EF4F93">
          <w:rPr>
            <w:noProof/>
            <w:webHidden/>
          </w:rPr>
          <w:fldChar w:fldCharType="separate"/>
        </w:r>
        <w:r w:rsidR="00EF4F93">
          <w:rPr>
            <w:noProof/>
            <w:webHidden/>
          </w:rPr>
          <w:t>36</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3" w:history="1">
        <w:r w:rsidR="00EF4F93" w:rsidRPr="0005394E">
          <w:rPr>
            <w:rStyle w:val="Hyperlink"/>
            <w:noProof/>
          </w:rPr>
          <w:t>Payment Plan is Terminated</w:t>
        </w:r>
        <w:r w:rsidR="00EF4F93">
          <w:rPr>
            <w:noProof/>
            <w:webHidden/>
          </w:rPr>
          <w:tab/>
        </w:r>
        <w:r w:rsidR="00EF4F93">
          <w:rPr>
            <w:noProof/>
            <w:webHidden/>
          </w:rPr>
          <w:fldChar w:fldCharType="begin"/>
        </w:r>
        <w:r w:rsidR="00EF4F93">
          <w:rPr>
            <w:noProof/>
            <w:webHidden/>
          </w:rPr>
          <w:instrText xml:space="preserve"> PAGEREF _Toc388972163 \h </w:instrText>
        </w:r>
        <w:r w:rsidR="00EF4F93">
          <w:rPr>
            <w:noProof/>
            <w:webHidden/>
          </w:rPr>
        </w:r>
        <w:r w:rsidR="00EF4F93">
          <w:rPr>
            <w:noProof/>
            <w:webHidden/>
          </w:rPr>
          <w:fldChar w:fldCharType="separate"/>
        </w:r>
        <w:r w:rsidR="00EF4F93">
          <w:rPr>
            <w:noProof/>
            <w:webHidden/>
          </w:rPr>
          <w:t>37</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4" w:history="1">
        <w:r w:rsidR="00EF4F93" w:rsidRPr="0005394E">
          <w:rPr>
            <w:rStyle w:val="Hyperlink"/>
            <w:noProof/>
          </w:rPr>
          <w:t>Payment Plan is Deactivated</w:t>
        </w:r>
        <w:r w:rsidR="00EF4F93">
          <w:rPr>
            <w:noProof/>
            <w:webHidden/>
          </w:rPr>
          <w:tab/>
        </w:r>
        <w:r w:rsidR="00EF4F93">
          <w:rPr>
            <w:noProof/>
            <w:webHidden/>
          </w:rPr>
          <w:fldChar w:fldCharType="begin"/>
        </w:r>
        <w:r w:rsidR="00EF4F93">
          <w:rPr>
            <w:noProof/>
            <w:webHidden/>
          </w:rPr>
          <w:instrText xml:space="preserve"> PAGEREF _Toc388972164 \h </w:instrText>
        </w:r>
        <w:r w:rsidR="00EF4F93">
          <w:rPr>
            <w:noProof/>
            <w:webHidden/>
          </w:rPr>
        </w:r>
        <w:r w:rsidR="00EF4F93">
          <w:rPr>
            <w:noProof/>
            <w:webHidden/>
          </w:rPr>
          <w:fldChar w:fldCharType="separate"/>
        </w:r>
        <w:r w:rsidR="00EF4F93">
          <w:rPr>
            <w:noProof/>
            <w:webHidden/>
          </w:rPr>
          <w:t>38</w:t>
        </w:r>
        <w:r w:rsidR="00EF4F93">
          <w:rPr>
            <w:noProof/>
            <w:webHidden/>
          </w:rPr>
          <w:fldChar w:fldCharType="end"/>
        </w:r>
      </w:hyperlink>
    </w:p>
    <w:p w:rsidR="00EF4F93" w:rsidRDefault="005F2C8E">
      <w:pPr>
        <w:pStyle w:val="TOC4"/>
        <w:tabs>
          <w:tab w:val="right" w:leader="dot" w:pos="9350"/>
        </w:tabs>
        <w:rPr>
          <w:rFonts w:asciiTheme="minorHAnsi" w:eastAsiaTheme="minorEastAsia" w:hAnsiTheme="minorHAnsi" w:cstheme="minorBidi"/>
          <w:noProof/>
          <w:sz w:val="22"/>
          <w:szCs w:val="22"/>
        </w:rPr>
      </w:pPr>
      <w:hyperlink w:anchor="_Toc388972165" w:history="1">
        <w:r w:rsidR="00EF4F93" w:rsidRPr="0005394E">
          <w:rPr>
            <w:rStyle w:val="Hyperlink"/>
            <w:noProof/>
          </w:rPr>
          <w:t>Credit Card Due to Expire</w:t>
        </w:r>
        <w:r w:rsidR="00EF4F93">
          <w:rPr>
            <w:noProof/>
            <w:webHidden/>
          </w:rPr>
          <w:tab/>
        </w:r>
        <w:r w:rsidR="00EF4F93">
          <w:rPr>
            <w:noProof/>
            <w:webHidden/>
          </w:rPr>
          <w:fldChar w:fldCharType="begin"/>
        </w:r>
        <w:r w:rsidR="00EF4F93">
          <w:rPr>
            <w:noProof/>
            <w:webHidden/>
          </w:rPr>
          <w:instrText xml:space="preserve"> PAGEREF _Toc388972165 \h </w:instrText>
        </w:r>
        <w:r w:rsidR="00EF4F93">
          <w:rPr>
            <w:noProof/>
            <w:webHidden/>
          </w:rPr>
        </w:r>
        <w:r w:rsidR="00EF4F93">
          <w:rPr>
            <w:noProof/>
            <w:webHidden/>
          </w:rPr>
          <w:fldChar w:fldCharType="separate"/>
        </w:r>
        <w:r w:rsidR="00EF4F93">
          <w:rPr>
            <w:noProof/>
            <w:webHidden/>
          </w:rPr>
          <w:t>39</w:t>
        </w:r>
        <w:r w:rsidR="00EF4F93">
          <w:rPr>
            <w:noProof/>
            <w:webHidden/>
          </w:rPr>
          <w:fldChar w:fldCharType="end"/>
        </w:r>
      </w:hyperlink>
    </w:p>
    <w:p w:rsidR="00707A33" w:rsidRDefault="006E349D" w:rsidP="00E76699">
      <w:pPr>
        <w:pStyle w:val="Default"/>
        <w:rPr>
          <w:b/>
          <w:bCs/>
          <w:color w:val="000080"/>
          <w:sz w:val="48"/>
          <w:szCs w:val="48"/>
        </w:rPr>
      </w:pPr>
      <w:r>
        <w:rPr>
          <w:b/>
          <w:bCs/>
          <w:color w:val="000080"/>
          <w:sz w:val="48"/>
          <w:szCs w:val="48"/>
        </w:rPr>
        <w:fldChar w:fldCharType="end"/>
      </w:r>
    </w:p>
    <w:p w:rsidR="00D323FE" w:rsidRDefault="00D323FE" w:rsidP="00D323FE">
      <w:pPr>
        <w:rPr>
          <w:b/>
          <w:color w:val="365F91"/>
          <w:sz w:val="48"/>
          <w:szCs w:val="48"/>
        </w:rPr>
      </w:pPr>
      <w:bookmarkStart w:id="0" w:name="_Toc236558720"/>
    </w:p>
    <w:p w:rsidR="00864FC5" w:rsidRDefault="00864FC5" w:rsidP="00D323FE">
      <w:pPr>
        <w:rPr>
          <w:b/>
          <w:color w:val="365F91"/>
          <w:sz w:val="48"/>
          <w:szCs w:val="48"/>
        </w:rPr>
        <w:sectPr w:rsidR="00864FC5" w:rsidSect="00F0579D">
          <w:headerReference w:type="default" r:id="rId12"/>
          <w:pgSz w:w="12240" w:h="15840" w:code="1"/>
          <w:pgMar w:top="1440" w:right="1440" w:bottom="1440" w:left="1440" w:header="720" w:footer="288" w:gutter="0"/>
          <w:pgNumType w:start="1"/>
          <w:cols w:space="720"/>
          <w:noEndnote/>
          <w:docGrid w:linePitch="299"/>
        </w:sectPr>
      </w:pPr>
    </w:p>
    <w:p w:rsidR="00066CB3" w:rsidRDefault="00066CB3" w:rsidP="00066CB3">
      <w:pPr>
        <w:pStyle w:val="Appendix"/>
      </w:pPr>
      <w:bookmarkStart w:id="1" w:name="_Toc291071428"/>
      <w:bookmarkStart w:id="2" w:name="_Toc315442980"/>
      <w:bookmarkStart w:id="3" w:name="_Toc388972125"/>
      <w:bookmarkStart w:id="4" w:name="_Toc247705517"/>
      <w:bookmarkEnd w:id="0"/>
      <w:r>
        <w:t>Introduction</w:t>
      </w:r>
      <w:bookmarkEnd w:id="1"/>
      <w:bookmarkEnd w:id="2"/>
      <w:bookmarkEnd w:id="3"/>
    </w:p>
    <w:p w:rsidR="00066CB3" w:rsidRDefault="00066CB3" w:rsidP="00066CB3">
      <w:r>
        <w:t xml:space="preserve">This document describes how to </w:t>
      </w:r>
      <w:r w:rsidR="00556AA9">
        <w:t>enroll</w:t>
      </w:r>
      <w:r>
        <w:t xml:space="preserve"> for a </w:t>
      </w:r>
      <w:r w:rsidR="00556AA9">
        <w:t>payment plan</w:t>
      </w:r>
      <w:r w:rsidR="00702397">
        <w:t xml:space="preserve"> and </w:t>
      </w:r>
      <w:r w:rsidR="00556AA9">
        <w:t>manage a payment plan</w:t>
      </w:r>
      <w:r>
        <w:t>.</w:t>
      </w:r>
    </w:p>
    <w:p w:rsidR="00066CB3" w:rsidRDefault="00066CB3" w:rsidP="00066CB3">
      <w:pPr>
        <w:pStyle w:val="Heading1"/>
      </w:pPr>
      <w:bookmarkStart w:id="5" w:name="_Toc315442981"/>
      <w:bookmarkStart w:id="6" w:name="_Toc388972126"/>
      <w:bookmarkStart w:id="7" w:name="_Toc282779727"/>
      <w:bookmarkStart w:id="8" w:name="_Toc291071430"/>
      <w:bookmarkEnd w:id="4"/>
      <w:r>
        <w:t>Enroll in a Plan</w:t>
      </w:r>
      <w:bookmarkEnd w:id="5"/>
      <w:bookmarkEnd w:id="6"/>
    </w:p>
    <w:p w:rsidR="00066CB3" w:rsidRDefault="00066CB3" w:rsidP="00066CB3">
      <w:pPr>
        <w:pStyle w:val="Heading2"/>
      </w:pPr>
      <w:bookmarkStart w:id="9" w:name="_Toc315442982"/>
      <w:bookmarkStart w:id="10" w:name="_Toc388972127"/>
      <w:r>
        <w:t>Home</w:t>
      </w:r>
      <w:bookmarkEnd w:id="7"/>
      <w:bookmarkEnd w:id="8"/>
      <w:bookmarkEnd w:id="9"/>
      <w:bookmarkEnd w:id="10"/>
    </w:p>
    <w:p w:rsidR="00066CB3" w:rsidRDefault="00066CB3" w:rsidP="00066CB3">
      <w:r>
        <w:t>The following is</w:t>
      </w:r>
      <w:r w:rsidRPr="00B82EF1">
        <w:t xml:space="preserve"> the </w:t>
      </w:r>
      <w:r>
        <w:t>H</w:t>
      </w:r>
      <w:r w:rsidRPr="00B82EF1">
        <w:t xml:space="preserve">ome page of the </w:t>
      </w:r>
      <w:r>
        <w:t xml:space="preserve">Payment Plan </w:t>
      </w:r>
      <w:r w:rsidRPr="00B82EF1">
        <w:t xml:space="preserve">website.  </w:t>
      </w:r>
    </w:p>
    <w:p w:rsidR="00066CB3" w:rsidRDefault="00066CB3" w:rsidP="00066CB3">
      <w:r>
        <w:rPr>
          <w:noProof/>
        </w:rPr>
        <w:drawing>
          <wp:inline distT="0" distB="0" distL="0" distR="0" wp14:anchorId="54B3A7BB" wp14:editId="54B3A7BC">
            <wp:extent cx="5504180" cy="318666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4180" cy="3186661"/>
                    </a:xfrm>
                    <a:prstGeom prst="rect">
                      <a:avLst/>
                    </a:prstGeom>
                  </pic:spPr>
                </pic:pic>
              </a:graphicData>
            </a:graphic>
          </wp:inline>
        </w:drawing>
      </w:r>
    </w:p>
    <w:p w:rsidR="00066CB3" w:rsidRDefault="00066CB3" w:rsidP="00066CB3"/>
    <w:p w:rsidR="00066CB3" w:rsidRDefault="00066CB3" w:rsidP="00066CB3">
      <w:r>
        <w:t>On this page, the user can:</w:t>
      </w:r>
    </w:p>
    <w:p w:rsidR="00066CB3" w:rsidRDefault="00066CB3" w:rsidP="004E79A2">
      <w:pPr>
        <w:pStyle w:val="Bullet1"/>
      </w:pPr>
      <w:r>
        <w:t>Click</w:t>
      </w:r>
      <w:r w:rsidRPr="00B82EF1">
        <w:t xml:space="preserve"> the </w:t>
      </w:r>
      <w:r w:rsidRPr="00B65C78">
        <w:rPr>
          <w:b/>
        </w:rPr>
        <w:t>Enroll in a Plan</w:t>
      </w:r>
      <w:r w:rsidRPr="00B82EF1">
        <w:t xml:space="preserve"> link </w:t>
      </w:r>
      <w:r>
        <w:t xml:space="preserve">or the </w:t>
      </w:r>
      <w:r w:rsidRPr="00B65C78">
        <w:rPr>
          <w:b/>
        </w:rPr>
        <w:t>Click here</w:t>
      </w:r>
      <w:r>
        <w:t xml:space="preserve"> link in the paragraph below</w:t>
      </w:r>
      <w:r w:rsidR="00DD6B8F">
        <w:t xml:space="preserve"> to begin enrolling in a plan</w:t>
      </w:r>
      <w:r>
        <w:t>.</w:t>
      </w:r>
    </w:p>
    <w:p w:rsidR="00066CB3" w:rsidRDefault="00066CB3" w:rsidP="004E79A2">
      <w:pPr>
        <w:pStyle w:val="Bullet1"/>
      </w:pPr>
      <w:r>
        <w:t xml:space="preserve">Click the </w:t>
      </w:r>
      <w:r w:rsidRPr="00B65C78">
        <w:rPr>
          <w:b/>
        </w:rPr>
        <w:t>How it Works</w:t>
      </w:r>
      <w:r>
        <w:t xml:space="preserve"> link or the </w:t>
      </w:r>
      <w:r w:rsidRPr="00B65C78">
        <w:rPr>
          <w:b/>
        </w:rPr>
        <w:t>Click here</w:t>
      </w:r>
      <w:r>
        <w:t xml:space="preserve"> link in the paragraph below</w:t>
      </w:r>
      <w:r w:rsidR="00590507">
        <w:t xml:space="preserve"> to view how to enroll in a payment plan</w:t>
      </w:r>
      <w:r>
        <w:t>.</w:t>
      </w:r>
    </w:p>
    <w:p w:rsidR="00066CB3" w:rsidRPr="00D84A8E" w:rsidRDefault="00066CB3" w:rsidP="00B47D6E">
      <w:r>
        <w:t xml:space="preserve">  </w:t>
      </w:r>
    </w:p>
    <w:p w:rsidR="00066CB3" w:rsidRDefault="00066CB3" w:rsidP="00066CB3"/>
    <w:p w:rsidR="00066CB3" w:rsidRDefault="00066CB3" w:rsidP="00066CB3">
      <w:pPr>
        <w:pStyle w:val="Heading1"/>
      </w:pPr>
      <w:bookmarkStart w:id="11" w:name="_Toc315442984"/>
      <w:bookmarkStart w:id="12" w:name="_Toc388972128"/>
      <w:bookmarkStart w:id="13" w:name="_Toc291071431"/>
      <w:r>
        <w:t>Select a Plan</w:t>
      </w:r>
      <w:bookmarkEnd w:id="11"/>
      <w:bookmarkEnd w:id="12"/>
    </w:p>
    <w:p w:rsidR="00066CB3" w:rsidRDefault="00066CB3" w:rsidP="00066CB3">
      <w:pPr>
        <w:pStyle w:val="Heading2"/>
      </w:pPr>
      <w:bookmarkStart w:id="14" w:name="_Toc315442985"/>
      <w:bookmarkStart w:id="15" w:name="_Toc388972129"/>
      <w:r>
        <w:t>Selecting an Entity</w:t>
      </w:r>
      <w:bookmarkEnd w:id="13"/>
      <w:bookmarkEnd w:id="14"/>
      <w:bookmarkEnd w:id="15"/>
    </w:p>
    <w:p w:rsidR="00066CB3" w:rsidRPr="001C7FA7" w:rsidRDefault="00066CB3" w:rsidP="00066CB3">
      <w:r>
        <w:rPr>
          <w:noProof/>
        </w:rPr>
        <w:drawing>
          <wp:inline distT="0" distB="0" distL="0" distR="0" wp14:anchorId="54B3A7BD" wp14:editId="54B3A7BE">
            <wp:extent cx="5404665" cy="268789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oll_in_a_plan.jpg"/>
                    <pic:cNvPicPr/>
                  </pic:nvPicPr>
                  <pic:blipFill>
                    <a:blip r:embed="rId14">
                      <a:extLst>
                        <a:ext uri="{28A0092B-C50C-407E-A947-70E740481C1C}">
                          <a14:useLocalDpi xmlns:a14="http://schemas.microsoft.com/office/drawing/2010/main" val="0"/>
                        </a:ext>
                      </a:extLst>
                    </a:blip>
                    <a:stretch>
                      <a:fillRect/>
                    </a:stretch>
                  </pic:blipFill>
                  <pic:spPr>
                    <a:xfrm>
                      <a:off x="0" y="0"/>
                      <a:ext cx="5398467" cy="2684814"/>
                    </a:xfrm>
                    <a:prstGeom prst="rect">
                      <a:avLst/>
                    </a:prstGeom>
                  </pic:spPr>
                </pic:pic>
              </a:graphicData>
            </a:graphic>
          </wp:inline>
        </w:drawing>
      </w:r>
    </w:p>
    <w:p w:rsidR="00066CB3" w:rsidRPr="00133C2C" w:rsidRDefault="00066CB3" w:rsidP="00066CB3"/>
    <w:p w:rsidR="00066CB3" w:rsidRDefault="00066CB3" w:rsidP="00066CB3">
      <w:r>
        <w:t xml:space="preserve">On the </w:t>
      </w:r>
      <w:r w:rsidRPr="00B65C78">
        <w:rPr>
          <w:b/>
        </w:rPr>
        <w:t>Select Entity</w:t>
      </w:r>
      <w:r>
        <w:t xml:space="preserve"> page:</w:t>
      </w:r>
    </w:p>
    <w:p w:rsidR="00066CB3" w:rsidRDefault="00066CB3" w:rsidP="00066CB3">
      <w:pPr>
        <w:pStyle w:val="NumberedList1"/>
        <w:numPr>
          <w:ilvl w:val="0"/>
          <w:numId w:val="4"/>
        </w:numPr>
        <w:spacing w:before="120"/>
        <w:ind w:left="1800"/>
      </w:pPr>
      <w:r>
        <w:t>Select the:</w:t>
      </w:r>
    </w:p>
    <w:p w:rsidR="00066CB3" w:rsidRDefault="00066CB3" w:rsidP="00066CB3">
      <w:pPr>
        <w:pStyle w:val="Bullet2"/>
      </w:pPr>
      <w:r>
        <w:t>State</w:t>
      </w:r>
      <w:r w:rsidR="00702397">
        <w:t xml:space="preserve"> - </w:t>
      </w:r>
      <w:r w:rsidR="00702397" w:rsidRPr="00702397">
        <w:rPr>
          <w:b/>
          <w:highlight w:val="yellow"/>
          <w:u w:val="single"/>
        </w:rPr>
        <w:t>FLORIDA</w:t>
      </w:r>
    </w:p>
    <w:p w:rsidR="00066CB3" w:rsidRDefault="00066CB3" w:rsidP="00066CB3">
      <w:pPr>
        <w:pStyle w:val="Bullet2"/>
        <w:numPr>
          <w:ilvl w:val="0"/>
          <w:numId w:val="0"/>
        </w:numPr>
        <w:ind w:left="2520"/>
      </w:pPr>
      <w:r w:rsidRPr="00ED1987">
        <w:rPr>
          <w:b/>
        </w:rPr>
        <w:t>Note</w:t>
      </w:r>
      <w:r>
        <w:t xml:space="preserve">: </w:t>
      </w:r>
      <w:r w:rsidR="00094BD7">
        <w:t>Y</w:t>
      </w:r>
      <w:r>
        <w:t xml:space="preserve">ou will not be able to select a </w:t>
      </w:r>
      <w:r w:rsidRPr="00577F5A">
        <w:rPr>
          <w:b/>
        </w:rPr>
        <w:t>Payment Entity</w:t>
      </w:r>
      <w:r>
        <w:t xml:space="preserve"> or </w:t>
      </w:r>
      <w:r w:rsidRPr="00577F5A">
        <w:rPr>
          <w:b/>
        </w:rPr>
        <w:t>Plan Group</w:t>
      </w:r>
      <w:r w:rsidR="00094BD7">
        <w:t xml:space="preserve"> until a State is selected</w:t>
      </w:r>
      <w:r>
        <w:t>.</w:t>
      </w:r>
    </w:p>
    <w:p w:rsidR="00066CB3" w:rsidRDefault="00066CB3" w:rsidP="00066CB3">
      <w:pPr>
        <w:pStyle w:val="Bullet2"/>
      </w:pPr>
      <w:r>
        <w:t>Payment Entity</w:t>
      </w:r>
      <w:r w:rsidR="00702397">
        <w:t xml:space="preserve"> – </w:t>
      </w:r>
      <w:r w:rsidR="00702397" w:rsidRPr="00702397">
        <w:rPr>
          <w:b/>
          <w:highlight w:val="yellow"/>
          <w:u w:val="single"/>
        </w:rPr>
        <w:t>Saint Leo University</w:t>
      </w:r>
    </w:p>
    <w:p w:rsidR="00066CB3" w:rsidRDefault="00066CB3" w:rsidP="00066CB3">
      <w:pPr>
        <w:pStyle w:val="Bullet2"/>
      </w:pPr>
      <w:r>
        <w:t>Plan Group</w:t>
      </w:r>
      <w:r w:rsidR="00702397">
        <w:t xml:space="preserve"> – </w:t>
      </w:r>
      <w:r w:rsidR="00702397" w:rsidRPr="00702397">
        <w:rPr>
          <w:b/>
          <w:highlight w:val="yellow"/>
          <w:u w:val="single"/>
        </w:rPr>
        <w:t>Tuition and Fees</w:t>
      </w:r>
    </w:p>
    <w:p w:rsidR="00577F5A" w:rsidRDefault="00577F5A" w:rsidP="00577F5A">
      <w:pPr>
        <w:pStyle w:val="Bullet2"/>
        <w:numPr>
          <w:ilvl w:val="0"/>
          <w:numId w:val="0"/>
        </w:numPr>
        <w:ind w:left="2520"/>
      </w:pPr>
      <w:r w:rsidRPr="00ED1987">
        <w:rPr>
          <w:b/>
        </w:rPr>
        <w:t>Note</w:t>
      </w:r>
      <w:r>
        <w:t xml:space="preserve">: You will not be able to select a </w:t>
      </w:r>
      <w:r w:rsidRPr="00577F5A">
        <w:rPr>
          <w:b/>
        </w:rPr>
        <w:t>Plan Group</w:t>
      </w:r>
      <w:r>
        <w:t xml:space="preserve"> until a </w:t>
      </w:r>
      <w:r w:rsidRPr="00577F5A">
        <w:rPr>
          <w:b/>
        </w:rPr>
        <w:t>Payment Entity</w:t>
      </w:r>
      <w:r>
        <w:t xml:space="preserve"> is selected.</w:t>
      </w:r>
    </w:p>
    <w:p w:rsidR="00066CB3" w:rsidRDefault="00066CB3" w:rsidP="00066CB3">
      <w:pPr>
        <w:pStyle w:val="NumberedList1"/>
        <w:numPr>
          <w:ilvl w:val="0"/>
          <w:numId w:val="4"/>
        </w:numPr>
        <w:spacing w:before="120"/>
        <w:ind w:left="1800"/>
      </w:pPr>
      <w:r>
        <w:t xml:space="preserve">Click the </w:t>
      </w:r>
      <w:r w:rsidRPr="00A3332E">
        <w:rPr>
          <w:b/>
        </w:rPr>
        <w:t>Continue</w:t>
      </w:r>
      <w:r w:rsidRPr="00DB5E45">
        <w:t xml:space="preserve"> button to continue with the plan enrollment process.</w:t>
      </w:r>
    </w:p>
    <w:p w:rsidR="00066CB3" w:rsidRDefault="00066CB3" w:rsidP="00066CB3">
      <w:pPr>
        <w:pStyle w:val="NumberedList1"/>
        <w:numPr>
          <w:ilvl w:val="0"/>
          <w:numId w:val="4"/>
        </w:numPr>
        <w:spacing w:before="120"/>
        <w:ind w:left="1800"/>
      </w:pPr>
      <w:r>
        <w:t xml:space="preserve">You will be directed to the </w:t>
      </w:r>
      <w:r w:rsidRPr="00ED1987">
        <w:rPr>
          <w:b/>
        </w:rPr>
        <w:t>Select Plan</w:t>
      </w:r>
      <w:r>
        <w:t xml:space="preserve"> page.</w:t>
      </w:r>
    </w:p>
    <w:p w:rsidR="00702397" w:rsidRDefault="00702397" w:rsidP="00066CB3">
      <w:pPr>
        <w:pStyle w:val="Heading2"/>
      </w:pPr>
      <w:bookmarkStart w:id="16" w:name="_Toc291071432"/>
      <w:bookmarkStart w:id="17" w:name="_Toc315442987"/>
      <w:r>
        <w:br/>
      </w:r>
    </w:p>
    <w:p w:rsidR="00702397" w:rsidRDefault="00702397">
      <w:pPr>
        <w:spacing w:before="0" w:after="0"/>
        <w:ind w:left="0"/>
        <w:rPr>
          <w:b/>
          <w:bCs/>
          <w:iCs/>
          <w:color w:val="1F497D"/>
          <w:sz w:val="28"/>
          <w:szCs w:val="28"/>
        </w:rPr>
      </w:pPr>
      <w:r>
        <w:br w:type="page"/>
      </w:r>
    </w:p>
    <w:p w:rsidR="00066CB3" w:rsidRDefault="00066CB3" w:rsidP="00066CB3">
      <w:pPr>
        <w:pStyle w:val="Heading2"/>
      </w:pPr>
      <w:bookmarkStart w:id="18" w:name="_Toc388972130"/>
      <w:r>
        <w:t>Selecting a Plan</w:t>
      </w:r>
      <w:bookmarkEnd w:id="16"/>
      <w:bookmarkEnd w:id="17"/>
      <w:bookmarkEnd w:id="18"/>
    </w:p>
    <w:p w:rsidR="00066CB3" w:rsidRDefault="00066CB3" w:rsidP="00066CB3">
      <w:bookmarkStart w:id="19" w:name="_Toc292365476"/>
      <w:r>
        <w:t xml:space="preserve">On the </w:t>
      </w:r>
      <w:r w:rsidRPr="00B65C78">
        <w:rPr>
          <w:b/>
        </w:rPr>
        <w:t>Select Plan</w:t>
      </w:r>
      <w:r>
        <w:t xml:space="preserve"> page:</w:t>
      </w:r>
    </w:p>
    <w:p w:rsidR="00066CB3" w:rsidRDefault="00066CB3" w:rsidP="00066CB3">
      <w:pPr>
        <w:pStyle w:val="NumberedList1"/>
        <w:numPr>
          <w:ilvl w:val="0"/>
          <w:numId w:val="33"/>
        </w:numPr>
        <w:spacing w:before="120"/>
        <w:ind w:left="1800"/>
      </w:pPr>
      <w:r>
        <w:t xml:space="preserve">Enter </w:t>
      </w:r>
      <w:r w:rsidR="00702397">
        <w:t xml:space="preserve">your </w:t>
      </w:r>
      <w:r w:rsidR="00702397" w:rsidRPr="00702397">
        <w:rPr>
          <w:b/>
        </w:rPr>
        <w:t>7-digit student ID number</w:t>
      </w:r>
      <w:r>
        <w:t>.</w:t>
      </w:r>
    </w:p>
    <w:p w:rsidR="00066CB3" w:rsidRDefault="00066CB3" w:rsidP="00066CB3">
      <w:pPr>
        <w:pStyle w:val="NumberedList1"/>
        <w:numPr>
          <w:ilvl w:val="0"/>
          <w:numId w:val="33"/>
        </w:numPr>
        <w:spacing w:before="120"/>
        <w:ind w:left="1800"/>
      </w:pPr>
      <w:r>
        <w:t xml:space="preserve">Click the </w:t>
      </w:r>
      <w:r w:rsidRPr="00C56C84">
        <w:rPr>
          <w:b/>
        </w:rPr>
        <w:t>Search</w:t>
      </w:r>
      <w:r>
        <w:t xml:space="preserve"> button.</w:t>
      </w:r>
    </w:p>
    <w:p w:rsidR="00066CB3" w:rsidRDefault="00066CB3" w:rsidP="00066CB3">
      <w:pPr>
        <w:pStyle w:val="NumberedList1"/>
        <w:numPr>
          <w:ilvl w:val="0"/>
          <w:numId w:val="0"/>
        </w:numPr>
        <w:ind w:left="1800"/>
      </w:pPr>
      <w:r>
        <w:rPr>
          <w:noProof/>
        </w:rPr>
        <w:drawing>
          <wp:inline distT="0" distB="0" distL="0" distR="0" wp14:anchorId="54B3A7C3" wp14:editId="373969F8">
            <wp:extent cx="3943349" cy="24003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696"/>
                    <a:stretch/>
                  </pic:blipFill>
                  <pic:spPr bwMode="auto">
                    <a:xfrm>
                      <a:off x="0" y="0"/>
                      <a:ext cx="3953768" cy="2406642"/>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702397" w:rsidP="00066CB3">
      <w:pPr>
        <w:pStyle w:val="NumberedList1"/>
        <w:numPr>
          <w:ilvl w:val="0"/>
          <w:numId w:val="15"/>
        </w:numPr>
        <w:spacing w:before="120"/>
        <w:ind w:left="1800"/>
      </w:pPr>
      <w:r>
        <w:t>Your information should be filled in automatically</w:t>
      </w:r>
      <w:r w:rsidR="00066CB3">
        <w:t xml:space="preserve">. </w:t>
      </w:r>
    </w:p>
    <w:p w:rsidR="00702397" w:rsidRDefault="00702397" w:rsidP="00702397">
      <w:pPr>
        <w:pStyle w:val="NumberedList1"/>
        <w:numPr>
          <w:ilvl w:val="2"/>
          <w:numId w:val="15"/>
        </w:numPr>
        <w:spacing w:before="120"/>
      </w:pPr>
      <w:r>
        <w:t xml:space="preserve">Note: There is a delay in the payment plan system and your registration. Please allow up to 48 </w:t>
      </w:r>
      <w:proofErr w:type="gramStart"/>
      <w:r>
        <w:t>business</w:t>
      </w:r>
      <w:proofErr w:type="gramEnd"/>
      <w:r>
        <w:t xml:space="preserve"> after registration to allow time for your payment plan options to be set up.</w:t>
      </w:r>
    </w:p>
    <w:p w:rsidR="00066CB3" w:rsidRDefault="00066CB3" w:rsidP="00066CB3">
      <w:pPr>
        <w:pStyle w:val="NumberedList1"/>
        <w:numPr>
          <w:ilvl w:val="0"/>
          <w:numId w:val="15"/>
        </w:numPr>
        <w:spacing w:before="120"/>
        <w:ind w:left="1800"/>
      </w:pPr>
      <w:r>
        <w:t xml:space="preserve">The </w:t>
      </w:r>
      <w:r w:rsidRPr="00826D1E">
        <w:rPr>
          <w:b/>
        </w:rPr>
        <w:t>Plan List</w:t>
      </w:r>
      <w:r>
        <w:t xml:space="preserve"> </w:t>
      </w:r>
      <w:r w:rsidR="00117649">
        <w:t xml:space="preserve">will </w:t>
      </w:r>
      <w:r>
        <w:t xml:space="preserve">display </w:t>
      </w:r>
      <w:r w:rsidR="00127AE3">
        <w:t xml:space="preserve">the </w:t>
      </w:r>
      <w:r>
        <w:t xml:space="preserve">plans that meet </w:t>
      </w:r>
      <w:r w:rsidR="00702397">
        <w:t>your</w:t>
      </w:r>
      <w:r w:rsidR="00127AE3">
        <w:t xml:space="preserve"> eligibility.</w:t>
      </w:r>
    </w:p>
    <w:p w:rsidR="00066CB3" w:rsidRDefault="00066CB3" w:rsidP="00066CB3">
      <w:pPr>
        <w:pStyle w:val="NumberedList1"/>
        <w:numPr>
          <w:ilvl w:val="0"/>
          <w:numId w:val="15"/>
        </w:numPr>
        <w:spacing w:before="120"/>
        <w:ind w:left="1800"/>
      </w:pPr>
      <w:r>
        <w:t>Select a plan.</w:t>
      </w:r>
    </w:p>
    <w:p w:rsidR="00066CB3" w:rsidRDefault="00066CB3" w:rsidP="00066CB3">
      <w:pPr>
        <w:pStyle w:val="NumberedList1"/>
        <w:numPr>
          <w:ilvl w:val="0"/>
          <w:numId w:val="0"/>
        </w:numPr>
        <w:ind w:left="1800"/>
      </w:pPr>
      <w:r w:rsidRPr="00ED1987">
        <w:rPr>
          <w:b/>
        </w:rPr>
        <w:t>Note</w:t>
      </w:r>
      <w:r>
        <w:t>: You are</w:t>
      </w:r>
      <w:r w:rsidRPr="00B37705">
        <w:t xml:space="preserve"> </w:t>
      </w:r>
      <w:r>
        <w:t xml:space="preserve">able to view/hide the details of the listed plans by expanding/collapsing each listed plan </w:t>
      </w:r>
      <w:r w:rsidR="00577F5A">
        <w:t xml:space="preserve">by </w:t>
      </w:r>
      <w:r>
        <w:t xml:space="preserve">using its </w:t>
      </w:r>
      <w:r w:rsidRPr="00ED1987">
        <w:rPr>
          <w:b/>
        </w:rPr>
        <w:t>View Details</w:t>
      </w:r>
      <w:r>
        <w:t>/</w:t>
      </w:r>
      <w:r w:rsidRPr="00ED1987">
        <w:rPr>
          <w:b/>
        </w:rPr>
        <w:t>Hide Details</w:t>
      </w:r>
      <w:r>
        <w:t xml:space="preserve"> link.</w:t>
      </w:r>
    </w:p>
    <w:p w:rsidR="00066CB3" w:rsidRDefault="00066CB3" w:rsidP="00066CB3">
      <w:pPr>
        <w:pStyle w:val="NumberedList1"/>
        <w:numPr>
          <w:ilvl w:val="0"/>
          <w:numId w:val="4"/>
        </w:numPr>
        <w:spacing w:before="120"/>
        <w:ind w:left="1800"/>
      </w:pPr>
      <w:r>
        <w:t xml:space="preserve">Click the </w:t>
      </w:r>
      <w:r w:rsidRPr="00D06360">
        <w:rPr>
          <w:b/>
        </w:rPr>
        <w:t>Continue</w:t>
      </w:r>
      <w:r>
        <w:t xml:space="preserve"> button to continue to the </w:t>
      </w:r>
      <w:r w:rsidRPr="00D06360">
        <w:rPr>
          <w:b/>
        </w:rPr>
        <w:t>Amount</w:t>
      </w:r>
      <w:r>
        <w:t xml:space="preserve"> page.</w:t>
      </w:r>
    </w:p>
    <w:p w:rsidR="00066CB3" w:rsidRDefault="00066CB3" w:rsidP="00066CB3">
      <w:pPr>
        <w:pStyle w:val="NumberedList1"/>
        <w:numPr>
          <w:ilvl w:val="0"/>
          <w:numId w:val="0"/>
        </w:numPr>
        <w:ind w:left="1800"/>
      </w:pPr>
      <w:r w:rsidRPr="00ED1987">
        <w:rPr>
          <w:b/>
        </w:rPr>
        <w:t>Note</w:t>
      </w:r>
      <w:r>
        <w:t xml:space="preserve">: If you need to return to the </w:t>
      </w:r>
      <w:r w:rsidRPr="000705F8">
        <w:rPr>
          <w:b/>
        </w:rPr>
        <w:t>Select Entity</w:t>
      </w:r>
      <w:r>
        <w:t xml:space="preserve"> page, click the </w:t>
      </w:r>
      <w:r w:rsidRPr="00ED1987">
        <w:rPr>
          <w:b/>
        </w:rPr>
        <w:t>Back</w:t>
      </w:r>
      <w:r>
        <w:t xml:space="preserve"> button.</w:t>
      </w:r>
    </w:p>
    <w:p w:rsidR="00066CB3" w:rsidRDefault="00066CB3" w:rsidP="00066CB3">
      <w:pPr>
        <w:spacing w:before="0" w:after="0"/>
        <w:ind w:left="0"/>
        <w:rPr>
          <w:b/>
          <w:bCs/>
          <w:color w:val="1F497D"/>
          <w:sz w:val="28"/>
          <w:szCs w:val="26"/>
        </w:rPr>
      </w:pPr>
      <w:r>
        <w:br w:type="page"/>
      </w:r>
    </w:p>
    <w:p w:rsidR="00066CB3" w:rsidRDefault="00066CB3" w:rsidP="00066CB3">
      <w:pPr>
        <w:pStyle w:val="Heading1"/>
      </w:pPr>
      <w:bookmarkStart w:id="20" w:name="_Toc315442995"/>
      <w:bookmarkStart w:id="21" w:name="_Toc388972131"/>
      <w:bookmarkStart w:id="22" w:name="_Toc291071435"/>
      <w:bookmarkEnd w:id="19"/>
      <w:r>
        <w:t>Accept Terms</w:t>
      </w:r>
      <w:bookmarkEnd w:id="20"/>
      <w:bookmarkEnd w:id="21"/>
    </w:p>
    <w:p w:rsidR="00066CB3" w:rsidRDefault="00066CB3" w:rsidP="00066CB3">
      <w:pPr>
        <w:pStyle w:val="Heading2"/>
      </w:pPr>
      <w:bookmarkStart w:id="23" w:name="_Toc315442996"/>
      <w:bookmarkStart w:id="24" w:name="_Toc388972132"/>
      <w:r>
        <w:t>Plan Acceptance</w:t>
      </w:r>
      <w:bookmarkEnd w:id="23"/>
      <w:bookmarkEnd w:id="24"/>
      <w:r>
        <w:t xml:space="preserve"> </w:t>
      </w:r>
      <w:bookmarkEnd w:id="22"/>
    </w:p>
    <w:p w:rsidR="00066CB3" w:rsidRDefault="00066CB3" w:rsidP="00066CB3">
      <w:r>
        <w:t xml:space="preserve">On the </w:t>
      </w:r>
      <w:r w:rsidRPr="0088189D">
        <w:rPr>
          <w:b/>
        </w:rPr>
        <w:t>Plan Acceptance</w:t>
      </w:r>
      <w:r>
        <w:t xml:space="preserve"> page, you are presented with your plan details and the </w:t>
      </w:r>
      <w:r w:rsidRPr="0088189D">
        <w:rPr>
          <w:b/>
        </w:rPr>
        <w:t>Retail Installment Contract</w:t>
      </w:r>
      <w:r>
        <w:t xml:space="preserve"> and </w:t>
      </w:r>
      <w:r w:rsidRPr="0088189D">
        <w:rPr>
          <w:b/>
        </w:rPr>
        <w:t>Truth in Lending Disclosure</w:t>
      </w:r>
      <w:r>
        <w:t>, which you must electronically sign to continue the plan enrollment.</w:t>
      </w:r>
    </w:p>
    <w:p w:rsidR="00066CB3" w:rsidRDefault="00066CB3" w:rsidP="00066CB3">
      <w:r>
        <w:rPr>
          <w:noProof/>
        </w:rPr>
        <w:drawing>
          <wp:inline distT="0" distB="0" distL="0" distR="0" wp14:anchorId="54B3A7D1" wp14:editId="22EAACDE">
            <wp:extent cx="5420944" cy="44196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570"/>
                    <a:stretch/>
                  </pic:blipFill>
                  <pic:spPr bwMode="auto">
                    <a:xfrm>
                      <a:off x="0" y="0"/>
                      <a:ext cx="5425263" cy="4423122"/>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 w:rsidR="00066CB3" w:rsidRDefault="00066CB3" w:rsidP="00066CB3">
      <w:r>
        <w:t xml:space="preserve">On the </w:t>
      </w:r>
      <w:r w:rsidRPr="00066CB3">
        <w:rPr>
          <w:b/>
        </w:rPr>
        <w:t>Plan Acceptance</w:t>
      </w:r>
      <w:r>
        <w:t xml:space="preserve"> page, you must:</w:t>
      </w:r>
    </w:p>
    <w:p w:rsidR="00066CB3" w:rsidRDefault="00066CB3" w:rsidP="00066CB3">
      <w:pPr>
        <w:pStyle w:val="NumberedList1"/>
        <w:numPr>
          <w:ilvl w:val="0"/>
          <w:numId w:val="17"/>
        </w:numPr>
        <w:spacing w:before="120"/>
        <w:ind w:left="1800"/>
      </w:pPr>
      <w:r>
        <w:t xml:space="preserve">Review the </w:t>
      </w:r>
      <w:r w:rsidRPr="0088189D">
        <w:rPr>
          <w:b/>
        </w:rPr>
        <w:t>Retail Installment Contract</w:t>
      </w:r>
      <w:r>
        <w:t xml:space="preserve"> and </w:t>
      </w:r>
      <w:r w:rsidRPr="0088189D">
        <w:rPr>
          <w:b/>
        </w:rPr>
        <w:t>Truth in Lending Disclosure</w:t>
      </w:r>
      <w:r>
        <w:t xml:space="preserve">. </w:t>
      </w:r>
    </w:p>
    <w:p w:rsidR="00066CB3" w:rsidRDefault="00066CB3" w:rsidP="00066CB3">
      <w:pPr>
        <w:pStyle w:val="NumberedList1"/>
        <w:numPr>
          <w:ilvl w:val="0"/>
          <w:numId w:val="0"/>
        </w:numPr>
        <w:ind w:left="1800"/>
      </w:pPr>
      <w:r w:rsidRPr="00ED1987">
        <w:rPr>
          <w:b/>
        </w:rPr>
        <w:t>Note</w:t>
      </w:r>
      <w:r>
        <w:t>: You can click the Save/Print PDF link to open the contract in PDF format. You can then print or save it.</w:t>
      </w:r>
    </w:p>
    <w:p w:rsidR="00066CB3" w:rsidRDefault="00066CB3" w:rsidP="00066CB3">
      <w:pPr>
        <w:pStyle w:val="NumberedList1"/>
        <w:numPr>
          <w:ilvl w:val="0"/>
          <w:numId w:val="17"/>
        </w:numPr>
        <w:spacing w:before="120"/>
        <w:ind w:left="1800"/>
      </w:pPr>
      <w:r>
        <w:t xml:space="preserve">Accept the </w:t>
      </w:r>
      <w:r w:rsidRPr="00C56C84">
        <w:rPr>
          <w:b/>
        </w:rPr>
        <w:t xml:space="preserve">Retail Installment Contract </w:t>
      </w:r>
      <w:r>
        <w:t xml:space="preserve">and </w:t>
      </w:r>
      <w:r w:rsidRPr="00C56C84">
        <w:rPr>
          <w:b/>
        </w:rPr>
        <w:t>Truth in Lending Disclosure</w:t>
      </w:r>
      <w:r>
        <w:t xml:space="preserve"> by selecting </w:t>
      </w:r>
      <w:proofErr w:type="gramStart"/>
      <w:r>
        <w:t xml:space="preserve">the </w:t>
      </w:r>
      <w:r w:rsidRPr="00C56C84">
        <w:rPr>
          <w:b/>
        </w:rPr>
        <w:t>I</w:t>
      </w:r>
      <w:proofErr w:type="gramEnd"/>
      <w:r w:rsidRPr="00C56C84">
        <w:rPr>
          <w:b/>
        </w:rPr>
        <w:t xml:space="preserve"> accept</w:t>
      </w:r>
      <w:r>
        <w:t xml:space="preserve"> check box at the bottom of the contract.</w:t>
      </w:r>
    </w:p>
    <w:p w:rsidR="00066CB3" w:rsidRDefault="00066CB3" w:rsidP="00066CB3">
      <w:pPr>
        <w:spacing w:before="0" w:after="0"/>
        <w:ind w:left="0"/>
      </w:pPr>
      <w:r>
        <w:br w:type="page"/>
      </w:r>
    </w:p>
    <w:p w:rsidR="00066CB3" w:rsidRDefault="00066CB3" w:rsidP="00066CB3">
      <w:pPr>
        <w:pStyle w:val="NumberedList1"/>
        <w:numPr>
          <w:ilvl w:val="0"/>
          <w:numId w:val="17"/>
        </w:numPr>
        <w:spacing w:before="120"/>
        <w:ind w:left="1800"/>
      </w:pPr>
      <w:r>
        <w:t xml:space="preserve">Click the </w:t>
      </w:r>
      <w:r w:rsidRPr="00C56C84">
        <w:rPr>
          <w:b/>
        </w:rPr>
        <w:t>Continue</w:t>
      </w:r>
      <w:r w:rsidRPr="00825224">
        <w:t xml:space="preserve"> </w:t>
      </w:r>
      <w:r w:rsidRPr="002B6743">
        <w:t>button to continue with the plan enrollment</w:t>
      </w:r>
      <w:r>
        <w:t>.</w:t>
      </w:r>
    </w:p>
    <w:tbl>
      <w:tblPr>
        <w:tblStyle w:val="TableGrid"/>
        <w:tblW w:w="0" w:type="auto"/>
        <w:tblInd w:w="1998" w:type="dxa"/>
        <w:tblLook w:val="04A0" w:firstRow="1" w:lastRow="0" w:firstColumn="1" w:lastColumn="0" w:noHBand="0" w:noVBand="1"/>
      </w:tblPr>
      <w:tblGrid>
        <w:gridCol w:w="3698"/>
        <w:gridCol w:w="3880"/>
      </w:tblGrid>
      <w:tr w:rsidR="00066CB3" w:rsidTr="004216BA">
        <w:tc>
          <w:tcPr>
            <w:tcW w:w="3698" w:type="dxa"/>
            <w:shd w:val="clear" w:color="auto" w:fill="000000" w:themeFill="text1"/>
          </w:tcPr>
          <w:p w:rsidR="00066CB3" w:rsidRPr="007F0CEF" w:rsidRDefault="00066CB3" w:rsidP="00A97277">
            <w:pPr>
              <w:pStyle w:val="NumberedList1"/>
              <w:numPr>
                <w:ilvl w:val="0"/>
                <w:numId w:val="0"/>
              </w:numPr>
              <w:spacing w:before="120" w:after="120"/>
              <w:rPr>
                <w:b/>
              </w:rPr>
            </w:pPr>
            <w:r w:rsidRPr="007F0CEF">
              <w:rPr>
                <w:b/>
              </w:rPr>
              <w:t>If…</w:t>
            </w:r>
          </w:p>
        </w:tc>
        <w:tc>
          <w:tcPr>
            <w:tcW w:w="3880" w:type="dxa"/>
            <w:shd w:val="clear" w:color="auto" w:fill="000000" w:themeFill="text1"/>
          </w:tcPr>
          <w:p w:rsidR="00066CB3" w:rsidRPr="007F0CEF" w:rsidRDefault="00066CB3" w:rsidP="00A97277">
            <w:pPr>
              <w:pStyle w:val="NumberedList1"/>
              <w:numPr>
                <w:ilvl w:val="0"/>
                <w:numId w:val="0"/>
              </w:numPr>
              <w:spacing w:before="120" w:after="120"/>
              <w:rPr>
                <w:b/>
              </w:rPr>
            </w:pPr>
            <w:r w:rsidRPr="007F0CEF">
              <w:rPr>
                <w:b/>
              </w:rPr>
              <w:t>Then…</w:t>
            </w:r>
          </w:p>
        </w:tc>
      </w:tr>
      <w:tr w:rsidR="00066CB3" w:rsidTr="004216BA">
        <w:tc>
          <w:tcPr>
            <w:tcW w:w="3698" w:type="dxa"/>
          </w:tcPr>
          <w:p w:rsidR="00066CB3" w:rsidRDefault="00066CB3" w:rsidP="00A97277">
            <w:pPr>
              <w:pStyle w:val="NumberedList1"/>
              <w:numPr>
                <w:ilvl w:val="0"/>
                <w:numId w:val="0"/>
              </w:numPr>
              <w:spacing w:before="120" w:after="120"/>
            </w:pPr>
            <w:r>
              <w:t>You previously selected that you would like to schedule automatic payments</w:t>
            </w:r>
          </w:p>
        </w:tc>
        <w:tc>
          <w:tcPr>
            <w:tcW w:w="3880" w:type="dxa"/>
          </w:tcPr>
          <w:p w:rsidR="00066CB3" w:rsidRDefault="00066CB3" w:rsidP="00A97277">
            <w:pPr>
              <w:pStyle w:val="NumberedList1"/>
              <w:numPr>
                <w:ilvl w:val="0"/>
                <w:numId w:val="0"/>
              </w:numPr>
              <w:spacing w:before="120" w:after="120"/>
            </w:pPr>
            <w:r>
              <w:t>You are directed to the Schedule Payment page. (See Chapter 8)</w:t>
            </w:r>
          </w:p>
        </w:tc>
      </w:tr>
      <w:tr w:rsidR="00066CB3" w:rsidTr="004216BA">
        <w:tc>
          <w:tcPr>
            <w:tcW w:w="3698" w:type="dxa"/>
          </w:tcPr>
          <w:p w:rsidR="00066CB3" w:rsidRDefault="00066CB3" w:rsidP="00A97277">
            <w:pPr>
              <w:pStyle w:val="NumberedList1"/>
              <w:numPr>
                <w:ilvl w:val="0"/>
                <w:numId w:val="0"/>
              </w:numPr>
              <w:spacing w:before="120" w:after="120"/>
            </w:pPr>
            <w:r>
              <w:t>You DID NOT previously select that you would like to schedule automatic payments</w:t>
            </w:r>
          </w:p>
        </w:tc>
        <w:tc>
          <w:tcPr>
            <w:tcW w:w="3880" w:type="dxa"/>
          </w:tcPr>
          <w:p w:rsidR="00066CB3" w:rsidRDefault="00066CB3" w:rsidP="00A97277">
            <w:pPr>
              <w:pStyle w:val="NumberedList1"/>
              <w:numPr>
                <w:ilvl w:val="0"/>
                <w:numId w:val="0"/>
              </w:numPr>
              <w:spacing w:before="120" w:after="120"/>
            </w:pPr>
            <w:r>
              <w:t>You are directed to the Make Payment page.</w:t>
            </w:r>
          </w:p>
        </w:tc>
      </w:tr>
    </w:tbl>
    <w:p w:rsidR="00066CB3" w:rsidRDefault="00066CB3" w:rsidP="00066CB3">
      <w:pPr>
        <w:pStyle w:val="NumberedList1"/>
        <w:numPr>
          <w:ilvl w:val="0"/>
          <w:numId w:val="0"/>
        </w:numPr>
        <w:ind w:left="1800"/>
        <w:rPr>
          <w:b/>
        </w:rPr>
      </w:pPr>
    </w:p>
    <w:p w:rsidR="00066CB3" w:rsidRDefault="00066CB3" w:rsidP="00066CB3">
      <w:pPr>
        <w:pStyle w:val="NumberedList1"/>
        <w:numPr>
          <w:ilvl w:val="0"/>
          <w:numId w:val="0"/>
        </w:numPr>
        <w:ind w:left="1800"/>
      </w:pPr>
      <w:r w:rsidRPr="00ED1987">
        <w:rPr>
          <w:b/>
        </w:rPr>
        <w:t>Note</w:t>
      </w:r>
      <w:r>
        <w:t xml:space="preserve">: Click the </w:t>
      </w:r>
      <w:r w:rsidRPr="00ED1987">
        <w:rPr>
          <w:b/>
        </w:rPr>
        <w:t>Back</w:t>
      </w:r>
      <w:r>
        <w:t xml:space="preserve"> button to return to the </w:t>
      </w:r>
      <w:r w:rsidRPr="00ED1987">
        <w:rPr>
          <w:b/>
        </w:rPr>
        <w:t>Amount</w:t>
      </w:r>
      <w:r>
        <w:t xml:space="preserve"> page.</w:t>
      </w:r>
    </w:p>
    <w:p w:rsidR="00066CB3" w:rsidRDefault="00066CB3" w:rsidP="00066CB3">
      <w:pPr>
        <w:pStyle w:val="NumberedList1"/>
        <w:numPr>
          <w:ilvl w:val="0"/>
          <w:numId w:val="0"/>
        </w:numPr>
        <w:ind w:left="1800"/>
      </w:pPr>
      <w:r w:rsidRPr="00ED1987">
        <w:rPr>
          <w:b/>
        </w:rPr>
        <w:t>Note</w:t>
      </w:r>
      <w:r>
        <w:t xml:space="preserve">: If you wish to cancel the plan enrollment, click the </w:t>
      </w:r>
      <w:r w:rsidRPr="00ED1987">
        <w:rPr>
          <w:b/>
        </w:rPr>
        <w:t>Cancel</w:t>
      </w:r>
      <w:r>
        <w:t xml:space="preserve"> button. You will be redirected to the </w:t>
      </w:r>
      <w:r>
        <w:rPr>
          <w:b/>
        </w:rPr>
        <w:t>Select</w:t>
      </w:r>
      <w:r w:rsidRPr="00ED1987">
        <w:rPr>
          <w:b/>
        </w:rPr>
        <w:t xml:space="preserve"> Entity</w:t>
      </w:r>
      <w:r>
        <w:t xml:space="preserve"> page.</w:t>
      </w:r>
    </w:p>
    <w:p w:rsidR="00066CB3" w:rsidRDefault="00066CB3" w:rsidP="00066CB3">
      <w:pPr>
        <w:spacing w:before="0" w:after="0"/>
        <w:ind w:left="0"/>
        <w:rPr>
          <w:b/>
          <w:bCs/>
          <w:color w:val="1F497D"/>
          <w:kern w:val="32"/>
          <w:sz w:val="36"/>
          <w:szCs w:val="32"/>
        </w:rPr>
      </w:pPr>
      <w:bookmarkStart w:id="25" w:name="_Toc291071436"/>
      <w:r>
        <w:br w:type="page"/>
      </w:r>
    </w:p>
    <w:p w:rsidR="00066CB3" w:rsidRDefault="00066CB3" w:rsidP="00066CB3">
      <w:pPr>
        <w:pStyle w:val="Heading1"/>
      </w:pPr>
      <w:bookmarkStart w:id="26" w:name="_Toc315442997"/>
      <w:bookmarkStart w:id="27" w:name="_Toc388972133"/>
      <w:r>
        <w:t>Mak</w:t>
      </w:r>
      <w:bookmarkEnd w:id="25"/>
      <w:r>
        <w:t>e Payment</w:t>
      </w:r>
      <w:bookmarkEnd w:id="26"/>
      <w:bookmarkEnd w:id="27"/>
    </w:p>
    <w:p w:rsidR="00066CB3" w:rsidRPr="005055EF" w:rsidRDefault="00066CB3" w:rsidP="00066CB3">
      <w:pPr>
        <w:pStyle w:val="Heading2"/>
      </w:pPr>
      <w:bookmarkStart w:id="28" w:name="_Toc315442998"/>
      <w:bookmarkStart w:id="29" w:name="_Toc388972134"/>
      <w:r>
        <w:t>Make Payment</w:t>
      </w:r>
      <w:bookmarkEnd w:id="28"/>
      <w:bookmarkEnd w:id="29"/>
    </w:p>
    <w:p w:rsidR="00066CB3" w:rsidRDefault="00066CB3" w:rsidP="00066CB3">
      <w:r>
        <w:rPr>
          <w:noProof/>
        </w:rPr>
        <w:drawing>
          <wp:inline distT="0" distB="0" distL="0" distR="0" wp14:anchorId="54B3A7D3" wp14:editId="2574E593">
            <wp:extent cx="5427126" cy="461010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633"/>
                    <a:stretch/>
                  </pic:blipFill>
                  <pic:spPr bwMode="auto">
                    <a:xfrm>
                      <a:off x="0" y="0"/>
                      <a:ext cx="5427699" cy="4610587"/>
                    </a:xfrm>
                    <a:prstGeom prst="rect">
                      <a:avLst/>
                    </a:prstGeom>
                    <a:ln>
                      <a:noFill/>
                    </a:ln>
                    <a:extLst>
                      <a:ext uri="{53640926-AAD7-44D8-BBD7-CCE9431645EC}">
                        <a14:shadowObscured xmlns:a14="http://schemas.microsoft.com/office/drawing/2010/main"/>
                      </a:ext>
                    </a:extLst>
                  </pic:spPr>
                </pic:pic>
              </a:graphicData>
            </a:graphic>
          </wp:inline>
        </w:drawing>
      </w:r>
    </w:p>
    <w:p w:rsidR="00066CB3" w:rsidRPr="00BB4AF3" w:rsidRDefault="00066CB3" w:rsidP="00066CB3"/>
    <w:p w:rsidR="00066CB3" w:rsidRDefault="00066CB3" w:rsidP="00066CB3">
      <w:r>
        <w:t xml:space="preserve">On the </w:t>
      </w:r>
      <w:r w:rsidRPr="00ED1987">
        <w:rPr>
          <w:b/>
        </w:rPr>
        <w:t>Make Payment</w:t>
      </w:r>
      <w:r>
        <w:t xml:space="preserve"> page:</w:t>
      </w:r>
    </w:p>
    <w:p w:rsidR="00066CB3" w:rsidRDefault="00066CB3" w:rsidP="00066CB3">
      <w:pPr>
        <w:pStyle w:val="NumberedList1"/>
        <w:numPr>
          <w:ilvl w:val="0"/>
          <w:numId w:val="18"/>
        </w:numPr>
        <w:spacing w:before="120"/>
        <w:ind w:left="1800"/>
      </w:pPr>
      <w:r>
        <w:t>R</w:t>
      </w:r>
      <w:r w:rsidRPr="00825224">
        <w:t xml:space="preserve">eview </w:t>
      </w:r>
      <w:r>
        <w:t>the plan information. This includes:</w:t>
      </w:r>
    </w:p>
    <w:p w:rsidR="00066CB3" w:rsidRDefault="00066CB3" w:rsidP="00066CB3">
      <w:pPr>
        <w:pStyle w:val="Bullet2"/>
      </w:pPr>
      <w:r>
        <w:t>Plan description</w:t>
      </w:r>
    </w:p>
    <w:p w:rsidR="00066CB3" w:rsidRDefault="00E83FE9" w:rsidP="00066CB3">
      <w:pPr>
        <w:pStyle w:val="Bullet2"/>
      </w:pPr>
      <w:r>
        <w:t xml:space="preserve">User </w:t>
      </w:r>
      <w:r w:rsidR="00066CB3">
        <w:t>information</w:t>
      </w:r>
    </w:p>
    <w:p w:rsidR="00066CB3" w:rsidRDefault="00066CB3" w:rsidP="00066CB3">
      <w:pPr>
        <w:pStyle w:val="Bullet2"/>
      </w:pPr>
      <w:r>
        <w:t>Today’s amount due  and future installments information</w:t>
      </w:r>
    </w:p>
    <w:p w:rsidR="00066CB3" w:rsidRDefault="00066CB3" w:rsidP="00066CB3">
      <w:pPr>
        <w:pStyle w:val="NumberedList1"/>
        <w:numPr>
          <w:ilvl w:val="0"/>
          <w:numId w:val="18"/>
        </w:numPr>
        <w:spacing w:before="120"/>
        <w:ind w:left="1800"/>
      </w:pPr>
      <w:r>
        <w:t>Select whether you wi</w:t>
      </w:r>
      <w:r w:rsidR="001963D7">
        <w:t>s</w:t>
      </w:r>
      <w:r>
        <w:t xml:space="preserve">h to pay with a </w:t>
      </w:r>
      <w:r w:rsidRPr="007424F2">
        <w:rPr>
          <w:b/>
        </w:rPr>
        <w:t>Stored Account</w:t>
      </w:r>
      <w:r>
        <w:t xml:space="preserve"> or another account (</w:t>
      </w:r>
      <w:r w:rsidRPr="007424F2">
        <w:rPr>
          <w:b/>
        </w:rPr>
        <w:t>Other Account</w:t>
      </w:r>
      <w:r>
        <w:t xml:space="preserve">). </w:t>
      </w:r>
    </w:p>
    <w:p w:rsidR="00066CB3" w:rsidRDefault="00066CB3" w:rsidP="00066CB3">
      <w:pPr>
        <w:spacing w:before="0" w:after="0"/>
        <w:ind w:left="0"/>
      </w:pPr>
      <w:r>
        <w:br w:type="page"/>
      </w:r>
    </w:p>
    <w:p w:rsidR="00066CB3" w:rsidRDefault="00066CB3" w:rsidP="00066CB3">
      <w:pPr>
        <w:pStyle w:val="NumberedList1"/>
        <w:numPr>
          <w:ilvl w:val="0"/>
          <w:numId w:val="18"/>
        </w:numPr>
        <w:spacing w:before="120"/>
        <w:ind w:left="1800"/>
      </w:pPr>
      <w:r>
        <w:t>C</w:t>
      </w:r>
      <w:r w:rsidRPr="00825224">
        <w:t xml:space="preserve">lick the </w:t>
      </w:r>
      <w:r w:rsidRPr="00C56C84">
        <w:rPr>
          <w:b/>
        </w:rPr>
        <w:t>Make Payment</w:t>
      </w:r>
      <w:r w:rsidRPr="00825224">
        <w:t xml:space="preserve"> button to </w:t>
      </w:r>
      <w:r>
        <w:t xml:space="preserve">complete </w:t>
      </w:r>
      <w:r w:rsidRPr="00825224">
        <w:t xml:space="preserve">the plan enrollment </w:t>
      </w:r>
      <w:r>
        <w:t xml:space="preserve">and payment </w:t>
      </w:r>
      <w:r w:rsidRPr="00825224">
        <w:t>process</w:t>
      </w:r>
      <w:r>
        <w:t>.</w:t>
      </w:r>
    </w:p>
    <w:p w:rsidR="00066CB3" w:rsidRDefault="00066CB3" w:rsidP="00066CB3">
      <w:pPr>
        <w:pStyle w:val="NumberedList1"/>
        <w:numPr>
          <w:ilvl w:val="0"/>
          <w:numId w:val="0"/>
        </w:numPr>
        <w:ind w:left="1800"/>
      </w:pPr>
      <w:r w:rsidRPr="00ED1987">
        <w:rPr>
          <w:b/>
        </w:rPr>
        <w:t>Note</w:t>
      </w:r>
      <w:r>
        <w:t xml:space="preserve">: Your plan status will be set to Pending, and you will be directed to the payment application to </w:t>
      </w:r>
      <w:r w:rsidRPr="00A730A3">
        <w:t>pay for the item(s) in</w:t>
      </w:r>
      <w:r>
        <w:t xml:space="preserve"> </w:t>
      </w:r>
      <w:r w:rsidRPr="00ED1987">
        <w:rPr>
          <w:b/>
        </w:rPr>
        <w:t>Today’s Payment</w:t>
      </w:r>
      <w:r>
        <w:t>.</w:t>
      </w:r>
    </w:p>
    <w:p w:rsidR="00066CB3" w:rsidRDefault="00066CB3" w:rsidP="00066CB3">
      <w:pPr>
        <w:pStyle w:val="NumberedList1"/>
        <w:numPr>
          <w:ilvl w:val="0"/>
          <w:numId w:val="0"/>
        </w:numPr>
        <w:ind w:left="1800"/>
      </w:pPr>
      <w:r w:rsidRPr="00ED1987">
        <w:rPr>
          <w:b/>
        </w:rPr>
        <w:t>Note</w:t>
      </w:r>
      <w:r>
        <w:t xml:space="preserve">: Click the </w:t>
      </w:r>
      <w:r w:rsidRPr="00ED1987">
        <w:rPr>
          <w:b/>
        </w:rPr>
        <w:t>Back</w:t>
      </w:r>
      <w:r>
        <w:t xml:space="preserve"> button to return to the </w:t>
      </w:r>
      <w:r w:rsidRPr="00ED1987">
        <w:rPr>
          <w:b/>
        </w:rPr>
        <w:t>Plan Acceptance</w:t>
      </w:r>
      <w:r>
        <w:t xml:space="preserve"> page.</w:t>
      </w:r>
    </w:p>
    <w:p w:rsidR="00066CB3" w:rsidRDefault="00066CB3" w:rsidP="00066CB3">
      <w:pPr>
        <w:pStyle w:val="NumberedList1"/>
        <w:numPr>
          <w:ilvl w:val="0"/>
          <w:numId w:val="0"/>
        </w:numPr>
        <w:ind w:left="1800"/>
      </w:pPr>
      <w:r w:rsidRPr="00ED1987">
        <w:rPr>
          <w:b/>
        </w:rPr>
        <w:t>Note</w:t>
      </w:r>
      <w:r>
        <w:t xml:space="preserve">: If you wish to cancel the plan enrollment, click the </w:t>
      </w:r>
      <w:r w:rsidRPr="00ED1987">
        <w:rPr>
          <w:b/>
        </w:rPr>
        <w:t>Cancel</w:t>
      </w:r>
      <w:r>
        <w:t xml:space="preserve"> button. You will be redirected to the </w:t>
      </w:r>
      <w:r>
        <w:rPr>
          <w:b/>
        </w:rPr>
        <w:t>Select</w:t>
      </w:r>
      <w:r w:rsidRPr="00ED1987">
        <w:rPr>
          <w:b/>
        </w:rPr>
        <w:t xml:space="preserve"> Entity</w:t>
      </w:r>
      <w:r>
        <w:t xml:space="preserve"> page.</w:t>
      </w:r>
    </w:p>
    <w:p w:rsidR="00066CB3" w:rsidRDefault="00066CB3" w:rsidP="0088189D">
      <w:bookmarkStart w:id="30" w:name="_Toc291071437"/>
    </w:p>
    <w:p w:rsidR="00066CB3" w:rsidRDefault="00066CB3" w:rsidP="00066CB3">
      <w:pPr>
        <w:pStyle w:val="Heading2"/>
      </w:pPr>
      <w:bookmarkStart w:id="31" w:name="_Toc315443000"/>
      <w:bookmarkStart w:id="32" w:name="_Toc388972135"/>
      <w:r>
        <w:t>Select Payment Method</w:t>
      </w:r>
      <w:bookmarkEnd w:id="31"/>
      <w:bookmarkEnd w:id="32"/>
    </w:p>
    <w:p w:rsidR="00066CB3" w:rsidRPr="00860A7D" w:rsidRDefault="00066CB3" w:rsidP="00066CB3">
      <w:r>
        <w:rPr>
          <w:noProof/>
        </w:rPr>
        <w:drawing>
          <wp:inline distT="0" distB="0" distL="0" distR="0" wp14:anchorId="54B3A7D5" wp14:editId="0768EA4F">
            <wp:extent cx="5410200" cy="22521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5388"/>
                    <a:stretch/>
                  </pic:blipFill>
                  <pic:spPr bwMode="auto">
                    <a:xfrm>
                      <a:off x="0" y="0"/>
                      <a:ext cx="5414322" cy="2253890"/>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 w:rsidR="00066CB3" w:rsidRDefault="00066CB3" w:rsidP="00066CB3">
      <w:r>
        <w:t xml:space="preserve">On the </w:t>
      </w:r>
      <w:r w:rsidRPr="00066CB3">
        <w:rPr>
          <w:b/>
        </w:rPr>
        <w:t>Select Payment Method</w:t>
      </w:r>
      <w:r>
        <w:t xml:space="preserve"> page:</w:t>
      </w:r>
    </w:p>
    <w:p w:rsidR="00066CB3" w:rsidRDefault="00066CB3" w:rsidP="00066CB3">
      <w:pPr>
        <w:pStyle w:val="NumberedList1"/>
        <w:numPr>
          <w:ilvl w:val="0"/>
          <w:numId w:val="36"/>
        </w:numPr>
        <w:spacing w:before="120"/>
        <w:ind w:left="1800"/>
      </w:pPr>
      <w:r>
        <w:t xml:space="preserve">Select </w:t>
      </w:r>
      <w:r w:rsidRPr="007424F2">
        <w:rPr>
          <w:b/>
        </w:rPr>
        <w:t>Electronic Check</w:t>
      </w:r>
      <w:r>
        <w:t xml:space="preserve"> or </w:t>
      </w:r>
      <w:r w:rsidRPr="007424F2">
        <w:rPr>
          <w:b/>
        </w:rPr>
        <w:t>Debit Card</w:t>
      </w:r>
      <w:r>
        <w:t>/</w:t>
      </w:r>
      <w:r w:rsidRPr="007424F2">
        <w:rPr>
          <w:b/>
        </w:rPr>
        <w:t>Credit Card</w:t>
      </w:r>
      <w:r>
        <w:t>.</w:t>
      </w:r>
    </w:p>
    <w:p w:rsidR="00066CB3" w:rsidRDefault="00066CB3" w:rsidP="00066CB3">
      <w:pPr>
        <w:pStyle w:val="NumberedList1"/>
        <w:numPr>
          <w:ilvl w:val="0"/>
          <w:numId w:val="36"/>
        </w:numPr>
        <w:spacing w:before="120"/>
        <w:ind w:left="1800"/>
      </w:pPr>
      <w:r>
        <w:t xml:space="preserve">Click the </w:t>
      </w:r>
      <w:r w:rsidRPr="007424F2">
        <w:rPr>
          <w:b/>
        </w:rPr>
        <w:t>Continue</w:t>
      </w:r>
      <w:r>
        <w:t xml:space="preserve"> button.</w:t>
      </w:r>
    </w:p>
    <w:p w:rsidR="00066CB3" w:rsidRDefault="00066CB3" w:rsidP="00066CB3">
      <w:pPr>
        <w:pStyle w:val="Heading2"/>
      </w:pPr>
      <w:bookmarkStart w:id="33" w:name="_Toc315443002"/>
      <w:bookmarkStart w:id="34" w:name="_Toc388972136"/>
      <w:r>
        <w:t>Enter Payment Information</w:t>
      </w:r>
      <w:bookmarkEnd w:id="33"/>
      <w:bookmarkEnd w:id="34"/>
    </w:p>
    <w:p w:rsidR="00066CB3" w:rsidRDefault="00066CB3" w:rsidP="00066CB3">
      <w:r>
        <w:t xml:space="preserve">You can access the </w:t>
      </w:r>
      <w:r w:rsidRPr="00066CB3">
        <w:rPr>
          <w:b/>
        </w:rPr>
        <w:t>Payment</w:t>
      </w:r>
      <w:r>
        <w:t xml:space="preserve"> page from either the </w:t>
      </w:r>
      <w:r w:rsidR="00CD7D8D">
        <w:t xml:space="preserve">enrollment </w:t>
      </w:r>
      <w:r>
        <w:t xml:space="preserve">process or the </w:t>
      </w:r>
      <w:r w:rsidRPr="00066CB3">
        <w:rPr>
          <w:b/>
        </w:rPr>
        <w:t>My Plans</w:t>
      </w:r>
      <w:r>
        <w:t xml:space="preserve"> page. </w:t>
      </w:r>
    </w:p>
    <w:p w:rsidR="00066CB3" w:rsidRDefault="00066CB3" w:rsidP="00066CB3">
      <w:r>
        <w:rPr>
          <w:noProof/>
        </w:rPr>
        <w:drawing>
          <wp:inline distT="0" distB="0" distL="0" distR="0" wp14:anchorId="54B3A7D7" wp14:editId="3CC82C66">
            <wp:extent cx="4827112" cy="49244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015"/>
                    <a:stretch/>
                  </pic:blipFill>
                  <pic:spPr bwMode="auto">
                    <a:xfrm>
                      <a:off x="0" y="0"/>
                      <a:ext cx="4827962" cy="4925292"/>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spacing w:before="0" w:after="0"/>
        <w:ind w:left="0"/>
      </w:pPr>
    </w:p>
    <w:p w:rsidR="00066CB3" w:rsidRDefault="00066CB3" w:rsidP="00066CB3">
      <w:pPr>
        <w:pStyle w:val="NumberedList1"/>
        <w:numPr>
          <w:ilvl w:val="0"/>
          <w:numId w:val="0"/>
        </w:numPr>
      </w:pPr>
      <w:r>
        <w:t xml:space="preserve">On the </w:t>
      </w:r>
      <w:r w:rsidRPr="00066CB3">
        <w:rPr>
          <w:b/>
        </w:rPr>
        <w:t>Enter Payment Information</w:t>
      </w:r>
      <w:r>
        <w:t xml:space="preserve"> page:</w:t>
      </w:r>
    </w:p>
    <w:p w:rsidR="00066CB3" w:rsidRDefault="00066CB3" w:rsidP="00066CB3">
      <w:pPr>
        <w:pStyle w:val="NumberedList1"/>
        <w:numPr>
          <w:ilvl w:val="0"/>
          <w:numId w:val="30"/>
        </w:numPr>
        <w:spacing w:before="120"/>
        <w:ind w:left="1800"/>
      </w:pPr>
      <w:r>
        <w:t>Enter the fo</w:t>
      </w:r>
      <w:r w:rsidRPr="00912131">
        <w:t>l</w:t>
      </w:r>
      <w:r>
        <w:t>lowing information:</w:t>
      </w:r>
    </w:p>
    <w:p w:rsidR="00066CB3" w:rsidRDefault="00066CB3" w:rsidP="00066CB3">
      <w:pPr>
        <w:pStyle w:val="Bullet2"/>
      </w:pPr>
      <w:r>
        <w:t>Card Type</w:t>
      </w:r>
    </w:p>
    <w:p w:rsidR="00066CB3" w:rsidRDefault="00066CB3" w:rsidP="00066CB3">
      <w:pPr>
        <w:pStyle w:val="Bullet2"/>
      </w:pPr>
      <w:r>
        <w:t>Card Number</w:t>
      </w:r>
    </w:p>
    <w:p w:rsidR="00066CB3" w:rsidRDefault="00066CB3" w:rsidP="00066CB3">
      <w:pPr>
        <w:pStyle w:val="Bullet2"/>
      </w:pPr>
      <w:r>
        <w:t>Expiration Date</w:t>
      </w:r>
    </w:p>
    <w:p w:rsidR="00066CB3" w:rsidRDefault="00066CB3" w:rsidP="00066CB3">
      <w:pPr>
        <w:pStyle w:val="Bullet2"/>
      </w:pPr>
      <w:r>
        <w:t>Card Identification Number</w:t>
      </w:r>
    </w:p>
    <w:p w:rsidR="00066CB3" w:rsidRDefault="00066CB3" w:rsidP="00066CB3">
      <w:pPr>
        <w:pStyle w:val="Bullet2"/>
        <w:numPr>
          <w:ilvl w:val="0"/>
          <w:numId w:val="0"/>
        </w:numPr>
        <w:ind w:left="2520"/>
      </w:pPr>
      <w:r w:rsidRPr="007424F2">
        <w:rPr>
          <w:b/>
        </w:rPr>
        <w:t>Note</w:t>
      </w:r>
      <w:r>
        <w:t xml:space="preserve">: The Card Holder’s Name, Address, Phone Number, and E-Mail Address are populated from the </w:t>
      </w:r>
      <w:r w:rsidRPr="007424F2">
        <w:rPr>
          <w:b/>
        </w:rPr>
        <w:t>My Account</w:t>
      </w:r>
      <w:r>
        <w:t xml:space="preserve"> profile.</w:t>
      </w:r>
    </w:p>
    <w:p w:rsidR="00066CB3" w:rsidRDefault="00066CB3" w:rsidP="00066CB3">
      <w:pPr>
        <w:pStyle w:val="NumberedList1"/>
        <w:numPr>
          <w:ilvl w:val="0"/>
          <w:numId w:val="4"/>
        </w:numPr>
        <w:spacing w:before="120"/>
        <w:ind w:left="1800"/>
      </w:pPr>
      <w:r>
        <w:t xml:space="preserve">Click the </w:t>
      </w:r>
      <w:r w:rsidRPr="00DB6D5A">
        <w:rPr>
          <w:b/>
        </w:rPr>
        <w:t>Save Card Information to My Wallet</w:t>
      </w:r>
      <w:r>
        <w:t xml:space="preserve"> checkbox if you wish to save this information to your E-Wallet.</w:t>
      </w:r>
    </w:p>
    <w:p w:rsidR="00066CB3" w:rsidRDefault="00066CB3" w:rsidP="00066CB3">
      <w:pPr>
        <w:pStyle w:val="NumberedList1"/>
        <w:numPr>
          <w:ilvl w:val="0"/>
          <w:numId w:val="4"/>
        </w:numPr>
        <w:spacing w:before="120"/>
        <w:ind w:left="1800"/>
      </w:pPr>
      <w:r>
        <w:t xml:space="preserve">Click the </w:t>
      </w:r>
      <w:r w:rsidRPr="00912131">
        <w:rPr>
          <w:b/>
        </w:rPr>
        <w:t>Continue</w:t>
      </w:r>
      <w:r>
        <w:t xml:space="preserve"> button.</w:t>
      </w:r>
    </w:p>
    <w:p w:rsidR="00066CB3" w:rsidRDefault="00066CB3" w:rsidP="00066CB3"/>
    <w:p w:rsidR="00066CB3" w:rsidRDefault="00066CB3" w:rsidP="00702397">
      <w:pPr>
        <w:spacing w:before="0" w:after="0"/>
        <w:ind w:left="0"/>
      </w:pPr>
      <w:r>
        <w:br w:type="page"/>
      </w:r>
      <w:bookmarkStart w:id="35" w:name="_Toc315443004"/>
      <w:r>
        <w:t>Verify Payment Information</w:t>
      </w:r>
      <w:bookmarkEnd w:id="35"/>
    </w:p>
    <w:p w:rsidR="00066CB3" w:rsidRDefault="00066CB3" w:rsidP="00066CB3">
      <w:r>
        <w:t xml:space="preserve">On the </w:t>
      </w:r>
      <w:r w:rsidRPr="00066CB3">
        <w:rPr>
          <w:b/>
        </w:rPr>
        <w:t>Verify Payment Information</w:t>
      </w:r>
      <w:r>
        <w:t xml:space="preserve"> page:</w:t>
      </w:r>
    </w:p>
    <w:p w:rsidR="00066CB3" w:rsidRDefault="00066CB3" w:rsidP="00066CB3">
      <w:pPr>
        <w:pStyle w:val="NumberedList1"/>
        <w:numPr>
          <w:ilvl w:val="0"/>
          <w:numId w:val="31"/>
        </w:numPr>
        <w:spacing w:before="120"/>
        <w:ind w:left="1800"/>
      </w:pPr>
      <w:r>
        <w:t>Verify the items and amounts to be included in the payment.</w:t>
      </w:r>
    </w:p>
    <w:p w:rsidR="00066CB3" w:rsidRDefault="00066CB3" w:rsidP="00066CB3">
      <w:pPr>
        <w:pStyle w:val="NumberedList1"/>
        <w:numPr>
          <w:ilvl w:val="0"/>
          <w:numId w:val="4"/>
        </w:numPr>
        <w:spacing w:before="120"/>
        <w:ind w:left="1800"/>
      </w:pPr>
      <w:r>
        <w:t xml:space="preserve">Click the </w:t>
      </w:r>
      <w:r w:rsidRPr="00DB6D5A">
        <w:rPr>
          <w:b/>
        </w:rPr>
        <w:t>Make Payment</w:t>
      </w:r>
      <w:r>
        <w:t xml:space="preserve"> button.</w:t>
      </w:r>
    </w:p>
    <w:p w:rsidR="00066CB3" w:rsidRDefault="00066CB3" w:rsidP="00066CB3">
      <w:pPr>
        <w:pStyle w:val="NumberedList1"/>
        <w:numPr>
          <w:ilvl w:val="0"/>
          <w:numId w:val="0"/>
        </w:numPr>
        <w:ind w:left="1800"/>
      </w:pPr>
      <w:r>
        <w:rPr>
          <w:noProof/>
        </w:rPr>
        <w:drawing>
          <wp:inline distT="0" distB="0" distL="0" distR="0" wp14:anchorId="54B3A7D9" wp14:editId="7037DB0B">
            <wp:extent cx="4838700" cy="3387525"/>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653"/>
                    <a:stretch/>
                  </pic:blipFill>
                  <pic:spPr bwMode="auto">
                    <a:xfrm>
                      <a:off x="0" y="0"/>
                      <a:ext cx="4850780" cy="3395982"/>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4"/>
        </w:numPr>
        <w:spacing w:before="120"/>
        <w:ind w:left="1800"/>
      </w:pPr>
      <w:r>
        <w:t xml:space="preserve">Review the </w:t>
      </w:r>
      <w:r w:rsidRPr="002C664D">
        <w:rPr>
          <w:b/>
        </w:rPr>
        <w:t>Confirmation of Payment</w:t>
      </w:r>
      <w:r>
        <w:t>.</w:t>
      </w:r>
    </w:p>
    <w:p w:rsidR="00066CB3" w:rsidRDefault="00066CB3" w:rsidP="00066CB3">
      <w:pPr>
        <w:pStyle w:val="NumberedList1"/>
        <w:numPr>
          <w:ilvl w:val="0"/>
          <w:numId w:val="0"/>
        </w:numPr>
        <w:ind w:left="1800"/>
      </w:pPr>
      <w:r w:rsidRPr="00860A7D">
        <w:rPr>
          <w:noProof/>
        </w:rPr>
        <w:t xml:space="preserve"> </w:t>
      </w:r>
      <w:r>
        <w:rPr>
          <w:noProof/>
        </w:rPr>
        <w:drawing>
          <wp:inline distT="0" distB="0" distL="0" distR="0" wp14:anchorId="54B3A7DB" wp14:editId="70B8D67F">
            <wp:extent cx="4724400" cy="36444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9891"/>
                    <a:stretch/>
                  </pic:blipFill>
                  <pic:spPr bwMode="auto">
                    <a:xfrm>
                      <a:off x="0" y="0"/>
                      <a:ext cx="4722907" cy="3643309"/>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4"/>
        </w:numPr>
        <w:spacing w:before="120"/>
        <w:ind w:left="1800"/>
      </w:pPr>
      <w:r>
        <w:t xml:space="preserve">Click the </w:t>
      </w:r>
      <w:r w:rsidRPr="00DB6D5A">
        <w:rPr>
          <w:b/>
        </w:rPr>
        <w:t>Continue</w:t>
      </w:r>
      <w:r>
        <w:t xml:space="preserve"> button.</w:t>
      </w:r>
    </w:p>
    <w:p w:rsidR="00066CB3" w:rsidRDefault="00066CB3" w:rsidP="00066CB3">
      <w:pPr>
        <w:pStyle w:val="NumberedList1"/>
        <w:numPr>
          <w:ilvl w:val="0"/>
          <w:numId w:val="4"/>
        </w:numPr>
        <w:spacing w:before="120"/>
        <w:ind w:left="1800"/>
      </w:pPr>
      <w:r>
        <w:t xml:space="preserve">You will return to the </w:t>
      </w:r>
      <w:r w:rsidRPr="00525B04">
        <w:rPr>
          <w:b/>
        </w:rPr>
        <w:t>Home</w:t>
      </w:r>
      <w:r>
        <w:t xml:space="preserve"> page</w:t>
      </w:r>
      <w:r w:rsidR="00525B04">
        <w:t>,</w:t>
      </w:r>
      <w:r>
        <w:t xml:space="preserve"> where you will have access to manage your plans and account. </w:t>
      </w:r>
    </w:p>
    <w:p w:rsidR="00066CB3" w:rsidRPr="00912131" w:rsidRDefault="00066CB3" w:rsidP="00066CB3"/>
    <w:bookmarkEnd w:id="30"/>
    <w:p w:rsidR="00066CB3" w:rsidRDefault="00066CB3" w:rsidP="00066CB3"/>
    <w:p w:rsidR="00066CB3" w:rsidRDefault="00066CB3" w:rsidP="00066CB3"/>
    <w:p w:rsidR="00066CB3" w:rsidRDefault="00066CB3" w:rsidP="00066CB3">
      <w:pPr>
        <w:spacing w:before="0" w:after="0"/>
        <w:ind w:left="0"/>
        <w:rPr>
          <w:b/>
          <w:bCs/>
          <w:color w:val="1F497D"/>
          <w:kern w:val="32"/>
          <w:sz w:val="36"/>
          <w:szCs w:val="32"/>
        </w:rPr>
      </w:pPr>
      <w:r>
        <w:br w:type="page"/>
      </w:r>
    </w:p>
    <w:p w:rsidR="00066CB3" w:rsidRDefault="00066CB3" w:rsidP="00066CB3">
      <w:pPr>
        <w:pStyle w:val="Heading1"/>
      </w:pPr>
      <w:bookmarkStart w:id="36" w:name="_Toc315443006"/>
      <w:bookmarkStart w:id="37" w:name="_Toc388972137"/>
      <w:r>
        <w:t>Sign Up for My Account</w:t>
      </w:r>
      <w:bookmarkEnd w:id="36"/>
      <w:bookmarkEnd w:id="37"/>
    </w:p>
    <w:p w:rsidR="00066CB3" w:rsidRDefault="00066CB3" w:rsidP="00066CB3">
      <w:r>
        <w:t xml:space="preserve">Before you are able to finalize your </w:t>
      </w:r>
      <w:r w:rsidR="00FB5564">
        <w:t>p</w:t>
      </w:r>
      <w:r>
        <w:t xml:space="preserve">lan enrollment, you must sign up for </w:t>
      </w:r>
      <w:r w:rsidR="00FB5564" w:rsidRPr="00525B04">
        <w:rPr>
          <w:b/>
        </w:rPr>
        <w:t>My A</w:t>
      </w:r>
      <w:r w:rsidRPr="00525B04">
        <w:rPr>
          <w:b/>
        </w:rPr>
        <w:t>ccount</w:t>
      </w:r>
      <w:r>
        <w:t xml:space="preserve">. Click the </w:t>
      </w:r>
      <w:r w:rsidRPr="00E2308B">
        <w:rPr>
          <w:b/>
        </w:rPr>
        <w:t>Sign</w:t>
      </w:r>
      <w:r w:rsidR="00525B04">
        <w:rPr>
          <w:b/>
        </w:rPr>
        <w:t xml:space="preserve"> U</w:t>
      </w:r>
      <w:r w:rsidRPr="00E2308B">
        <w:rPr>
          <w:b/>
        </w:rPr>
        <w:t>p</w:t>
      </w:r>
      <w:r>
        <w:t xml:space="preserve"> link on the </w:t>
      </w:r>
      <w:r w:rsidRPr="00E351B1">
        <w:rPr>
          <w:b/>
        </w:rPr>
        <w:t>My Account</w:t>
      </w:r>
      <w:r>
        <w:t xml:space="preserve"> panel at any time.</w:t>
      </w:r>
    </w:p>
    <w:p w:rsidR="00066CB3" w:rsidRDefault="00066CB3" w:rsidP="00066CB3">
      <w:r>
        <w:rPr>
          <w:noProof/>
        </w:rPr>
        <w:drawing>
          <wp:inline distT="0" distB="0" distL="0" distR="0" wp14:anchorId="54B3A7DD" wp14:editId="69F509B0">
            <wp:extent cx="4448175" cy="3674836"/>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215"/>
                    <a:stretch/>
                  </pic:blipFill>
                  <pic:spPr bwMode="auto">
                    <a:xfrm>
                      <a:off x="0" y="0"/>
                      <a:ext cx="4452097" cy="3678076"/>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r>
        <w:rPr>
          <w:noProof/>
        </w:rPr>
        <w:drawing>
          <wp:inline distT="0" distB="0" distL="0" distR="0" wp14:anchorId="54B3A7DF" wp14:editId="54B3A7E0">
            <wp:extent cx="4449170" cy="3162904"/>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49739" cy="3163309"/>
                    </a:xfrm>
                    <a:prstGeom prst="rect">
                      <a:avLst/>
                    </a:prstGeom>
                  </pic:spPr>
                </pic:pic>
              </a:graphicData>
            </a:graphic>
          </wp:inline>
        </w:drawing>
      </w:r>
    </w:p>
    <w:p w:rsidR="00066CB3" w:rsidRDefault="00066CB3" w:rsidP="00066CB3">
      <w:r w:rsidRPr="00DB6D5A">
        <w:rPr>
          <w:noProof/>
        </w:rPr>
        <w:t xml:space="preserve"> </w:t>
      </w:r>
    </w:p>
    <w:p w:rsidR="00066CB3" w:rsidRDefault="00066CB3" w:rsidP="00066CB3">
      <w:r>
        <w:t xml:space="preserve">Use the following steps to complete the </w:t>
      </w:r>
      <w:r w:rsidR="00FB5564" w:rsidRPr="004E0B50">
        <w:rPr>
          <w:b/>
        </w:rPr>
        <w:t>Sign</w:t>
      </w:r>
      <w:r w:rsidR="00525B04">
        <w:rPr>
          <w:b/>
        </w:rPr>
        <w:t xml:space="preserve"> </w:t>
      </w:r>
      <w:r w:rsidR="00FB5564" w:rsidRPr="004E0B50">
        <w:rPr>
          <w:b/>
        </w:rPr>
        <w:t>U</w:t>
      </w:r>
      <w:r w:rsidRPr="004E0B50">
        <w:rPr>
          <w:b/>
        </w:rPr>
        <w:t>p</w:t>
      </w:r>
      <w:r>
        <w:t xml:space="preserve"> page:</w:t>
      </w:r>
    </w:p>
    <w:p w:rsidR="00066CB3" w:rsidRDefault="00066CB3" w:rsidP="00066CB3">
      <w:pPr>
        <w:pStyle w:val="NumberedList1"/>
        <w:numPr>
          <w:ilvl w:val="0"/>
          <w:numId w:val="21"/>
        </w:numPr>
        <w:spacing w:before="120"/>
        <w:ind w:left="1800"/>
      </w:pPr>
      <w:r>
        <w:t>Enter the:</w:t>
      </w:r>
    </w:p>
    <w:p w:rsidR="00066CB3" w:rsidRDefault="00066CB3" w:rsidP="00066CB3">
      <w:pPr>
        <w:pStyle w:val="Bullet2"/>
      </w:pPr>
      <w:r>
        <w:t>E-mail Address</w:t>
      </w:r>
    </w:p>
    <w:p w:rsidR="00066CB3" w:rsidRDefault="00066CB3" w:rsidP="00066CB3">
      <w:pPr>
        <w:pStyle w:val="Bullet2"/>
      </w:pPr>
      <w:r>
        <w:t>Password</w:t>
      </w:r>
    </w:p>
    <w:p w:rsidR="00066CB3" w:rsidRDefault="00066CB3" w:rsidP="00066CB3">
      <w:pPr>
        <w:pStyle w:val="Bullet2"/>
      </w:pPr>
      <w:r>
        <w:t>Password Hint</w:t>
      </w:r>
    </w:p>
    <w:p w:rsidR="00066CB3" w:rsidRDefault="00066CB3" w:rsidP="00066CB3">
      <w:pPr>
        <w:pStyle w:val="Bullet2"/>
      </w:pPr>
      <w:r>
        <w:t>Challenge Question</w:t>
      </w:r>
    </w:p>
    <w:p w:rsidR="00066CB3" w:rsidRDefault="00066CB3" w:rsidP="00066CB3">
      <w:pPr>
        <w:pStyle w:val="Bullet2"/>
      </w:pPr>
      <w:r>
        <w:t>Challenge Answer</w:t>
      </w:r>
    </w:p>
    <w:p w:rsidR="00066CB3" w:rsidRDefault="00066CB3" w:rsidP="00066CB3">
      <w:pPr>
        <w:pStyle w:val="Bullet2"/>
      </w:pPr>
      <w:r>
        <w:t>Name</w:t>
      </w:r>
    </w:p>
    <w:p w:rsidR="00066CB3" w:rsidRDefault="00066CB3" w:rsidP="00066CB3">
      <w:pPr>
        <w:pStyle w:val="Bullet2"/>
      </w:pPr>
      <w:r>
        <w:t>Address</w:t>
      </w:r>
    </w:p>
    <w:p w:rsidR="00066CB3" w:rsidRDefault="00066CB3" w:rsidP="00066CB3">
      <w:pPr>
        <w:pStyle w:val="Bullet2"/>
      </w:pPr>
      <w:r>
        <w:t>Phone</w:t>
      </w:r>
    </w:p>
    <w:p w:rsidR="00066CB3" w:rsidRDefault="00066CB3" w:rsidP="00066CB3">
      <w:pPr>
        <w:pStyle w:val="NumberedList1"/>
        <w:numPr>
          <w:ilvl w:val="0"/>
          <w:numId w:val="21"/>
        </w:numPr>
        <w:spacing w:before="120"/>
        <w:ind w:left="1800"/>
      </w:pPr>
      <w:r>
        <w:t xml:space="preserve">Read and sign the </w:t>
      </w:r>
      <w:r w:rsidRPr="00525B04">
        <w:rPr>
          <w:b/>
        </w:rPr>
        <w:t>Electronic Delivery Disclosure and Consent</w:t>
      </w:r>
      <w:r>
        <w:t xml:space="preserve"> by clicking</w:t>
      </w:r>
      <w:r w:rsidRPr="00FB5564">
        <w:t xml:space="preserve"> </w:t>
      </w:r>
      <w:r w:rsidRPr="004E0B50">
        <w:t xml:space="preserve">the </w:t>
      </w:r>
      <w:r w:rsidRPr="00356E64">
        <w:rPr>
          <w:b/>
        </w:rPr>
        <w:t xml:space="preserve">I Agree to Electronic Disclosures </w:t>
      </w:r>
      <w:r>
        <w:t>checkbox.</w:t>
      </w:r>
    </w:p>
    <w:p w:rsidR="00066CB3" w:rsidRDefault="00066CB3" w:rsidP="00066CB3">
      <w:pPr>
        <w:pStyle w:val="NumberedList1"/>
        <w:numPr>
          <w:ilvl w:val="0"/>
          <w:numId w:val="21"/>
        </w:numPr>
        <w:spacing w:before="120"/>
        <w:ind w:left="1800"/>
      </w:pPr>
      <w:r>
        <w:t xml:space="preserve">Read and sign the </w:t>
      </w:r>
      <w:r w:rsidRPr="00525B04">
        <w:rPr>
          <w:b/>
        </w:rPr>
        <w:t>Online Services Agreement</w:t>
      </w:r>
      <w:r>
        <w:t xml:space="preserve"> by clicking the </w:t>
      </w:r>
      <w:r w:rsidRPr="00356E64">
        <w:rPr>
          <w:b/>
        </w:rPr>
        <w:t>I Agree to the Terms of this Services Agreement</w:t>
      </w:r>
      <w:r>
        <w:t xml:space="preserve"> checkbox.</w:t>
      </w:r>
    </w:p>
    <w:p w:rsidR="00066CB3" w:rsidRDefault="00066CB3" w:rsidP="00066CB3">
      <w:pPr>
        <w:pStyle w:val="NumberedList1"/>
        <w:numPr>
          <w:ilvl w:val="0"/>
          <w:numId w:val="21"/>
        </w:numPr>
        <w:spacing w:before="120"/>
        <w:ind w:left="1800"/>
      </w:pPr>
      <w:r>
        <w:t xml:space="preserve">Click the </w:t>
      </w:r>
      <w:r w:rsidRPr="00C56C84">
        <w:rPr>
          <w:b/>
        </w:rPr>
        <w:t>Save</w:t>
      </w:r>
      <w:r>
        <w:t xml:space="preserve"> button.</w:t>
      </w:r>
    </w:p>
    <w:p w:rsidR="00066CB3" w:rsidRDefault="00066CB3" w:rsidP="00066CB3">
      <w:pPr>
        <w:pStyle w:val="NumberedList1"/>
        <w:numPr>
          <w:ilvl w:val="0"/>
          <w:numId w:val="0"/>
        </w:numPr>
        <w:ind w:left="1800"/>
      </w:pPr>
      <w:r w:rsidRPr="00E351B1">
        <w:rPr>
          <w:b/>
        </w:rPr>
        <w:t>Note</w:t>
      </w:r>
      <w:r>
        <w:t xml:space="preserve">: Your account will be authenticated. The </w:t>
      </w:r>
      <w:r w:rsidRPr="00E2308B">
        <w:rPr>
          <w:b/>
        </w:rPr>
        <w:t>My Account</w:t>
      </w:r>
      <w:r>
        <w:t xml:space="preserve"> panel and buttons will display. You will be sent a Welcome e-mail acknowledging your new My Account. </w:t>
      </w:r>
    </w:p>
    <w:p w:rsidR="00066CB3" w:rsidRDefault="00066CB3" w:rsidP="00066CB3">
      <w:pPr>
        <w:spacing w:before="0" w:after="0"/>
        <w:ind w:left="0"/>
        <w:rPr>
          <w:b/>
          <w:bCs/>
          <w:iCs/>
          <w:color w:val="1F497D"/>
          <w:sz w:val="32"/>
          <w:szCs w:val="28"/>
        </w:rPr>
      </w:pPr>
      <w:r>
        <w:br w:type="page"/>
      </w:r>
    </w:p>
    <w:p w:rsidR="00066CB3" w:rsidRDefault="00066CB3" w:rsidP="00066CB3">
      <w:pPr>
        <w:pStyle w:val="Heading2"/>
      </w:pPr>
      <w:bookmarkStart w:id="38" w:name="_Toc315443007"/>
      <w:bookmarkStart w:id="39" w:name="_Toc388972138"/>
      <w:r>
        <w:t xml:space="preserve">Logging in to </w:t>
      </w:r>
      <w:bookmarkEnd w:id="38"/>
      <w:r w:rsidR="005B6FCC">
        <w:t>My Account</w:t>
      </w:r>
      <w:bookmarkEnd w:id="39"/>
    </w:p>
    <w:p w:rsidR="00066CB3" w:rsidRDefault="00066CB3" w:rsidP="00066CB3">
      <w:r>
        <w:t xml:space="preserve">If you have </w:t>
      </w:r>
      <w:r w:rsidR="00A11D32" w:rsidRPr="00525B04">
        <w:rPr>
          <w:b/>
        </w:rPr>
        <w:t>My Account</w:t>
      </w:r>
      <w:r>
        <w:t>, use the following steps to log in to your</w:t>
      </w:r>
      <w:r w:rsidR="00E55D0A">
        <w:t xml:space="preserve"> account</w:t>
      </w:r>
      <w:r>
        <w:t>:</w:t>
      </w:r>
    </w:p>
    <w:p w:rsidR="00066CB3" w:rsidRDefault="00066CB3" w:rsidP="00066CB3">
      <w:r>
        <w:rPr>
          <w:noProof/>
        </w:rPr>
        <w:drawing>
          <wp:inline distT="0" distB="0" distL="0" distR="0" wp14:anchorId="54B3A7E1" wp14:editId="54B3A7E2">
            <wp:extent cx="1981200" cy="2667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81200" cy="2667000"/>
                    </a:xfrm>
                    <a:prstGeom prst="rect">
                      <a:avLst/>
                    </a:prstGeom>
                  </pic:spPr>
                </pic:pic>
              </a:graphicData>
            </a:graphic>
          </wp:inline>
        </w:drawing>
      </w:r>
    </w:p>
    <w:p w:rsidR="00066CB3" w:rsidRDefault="00066CB3" w:rsidP="00066CB3"/>
    <w:p w:rsidR="00066CB3" w:rsidRDefault="00066CB3" w:rsidP="00066CB3">
      <w:pPr>
        <w:pStyle w:val="NumberedList1"/>
        <w:numPr>
          <w:ilvl w:val="0"/>
          <w:numId w:val="20"/>
        </w:numPr>
        <w:spacing w:before="120"/>
        <w:ind w:left="1800"/>
      </w:pPr>
      <w:r>
        <w:t xml:space="preserve">Enter your </w:t>
      </w:r>
      <w:r w:rsidRPr="006B7E3C">
        <w:rPr>
          <w:b/>
        </w:rPr>
        <w:t>E-mail Address</w:t>
      </w:r>
      <w:r>
        <w:t>.</w:t>
      </w:r>
    </w:p>
    <w:p w:rsidR="00066CB3" w:rsidRDefault="00066CB3" w:rsidP="00066CB3">
      <w:pPr>
        <w:pStyle w:val="NumberedList1"/>
        <w:numPr>
          <w:ilvl w:val="0"/>
          <w:numId w:val="20"/>
        </w:numPr>
        <w:spacing w:before="120"/>
        <w:ind w:left="1800"/>
      </w:pPr>
      <w:r>
        <w:t xml:space="preserve">Enter your </w:t>
      </w:r>
      <w:r w:rsidRPr="00C56C84">
        <w:rPr>
          <w:b/>
        </w:rPr>
        <w:t>Password</w:t>
      </w:r>
      <w:r>
        <w:t>.</w:t>
      </w:r>
    </w:p>
    <w:p w:rsidR="00066CB3" w:rsidRDefault="00066CB3" w:rsidP="00066CB3">
      <w:pPr>
        <w:pStyle w:val="NumberedList1"/>
        <w:numPr>
          <w:ilvl w:val="0"/>
          <w:numId w:val="20"/>
        </w:numPr>
        <w:spacing w:before="120"/>
        <w:ind w:left="1800"/>
      </w:pPr>
      <w:r>
        <w:t xml:space="preserve">Click the </w:t>
      </w:r>
      <w:r w:rsidRPr="00C56C84">
        <w:rPr>
          <w:b/>
        </w:rPr>
        <w:t>Login</w:t>
      </w:r>
      <w:r>
        <w:t xml:space="preserve"> button.</w:t>
      </w:r>
    </w:p>
    <w:p w:rsidR="00066CB3" w:rsidRDefault="00066CB3" w:rsidP="00066CB3">
      <w:pPr>
        <w:spacing w:before="0" w:after="0"/>
        <w:ind w:left="0"/>
        <w:rPr>
          <w:b/>
          <w:bCs/>
          <w:iCs/>
          <w:color w:val="1F497D"/>
          <w:sz w:val="32"/>
          <w:szCs w:val="28"/>
        </w:rPr>
      </w:pPr>
      <w:r>
        <w:br w:type="page"/>
      </w:r>
    </w:p>
    <w:p w:rsidR="00066CB3" w:rsidRDefault="00066CB3" w:rsidP="00066CB3">
      <w:pPr>
        <w:pStyle w:val="Heading2"/>
      </w:pPr>
      <w:bookmarkStart w:id="40" w:name="_Toc315443008"/>
      <w:bookmarkStart w:id="41" w:name="_Toc388972139"/>
      <w:r>
        <w:t>Forgotten Password</w:t>
      </w:r>
      <w:bookmarkEnd w:id="40"/>
      <w:bookmarkEnd w:id="41"/>
    </w:p>
    <w:p w:rsidR="00066CB3" w:rsidRDefault="00066CB3" w:rsidP="00066CB3">
      <w:r>
        <w:t xml:space="preserve">If you forget your password, you will be able to </w:t>
      </w:r>
      <w:r w:rsidR="001963D7">
        <w:t>receive</w:t>
      </w:r>
      <w:r>
        <w:t xml:space="preserve"> a password hint or have it reset to a temporary password after answering a challenge question. </w:t>
      </w:r>
    </w:p>
    <w:p w:rsidR="00066CB3" w:rsidRDefault="00066CB3" w:rsidP="00066CB3">
      <w:r>
        <w:rPr>
          <w:noProof/>
        </w:rPr>
        <w:drawing>
          <wp:inline distT="0" distB="0" distL="0" distR="0" wp14:anchorId="54B3A7E3" wp14:editId="54B3A7E4">
            <wp:extent cx="3686175" cy="3238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86175" cy="3238500"/>
                    </a:xfrm>
                    <a:prstGeom prst="rect">
                      <a:avLst/>
                    </a:prstGeom>
                  </pic:spPr>
                </pic:pic>
              </a:graphicData>
            </a:graphic>
          </wp:inline>
        </w:drawing>
      </w:r>
    </w:p>
    <w:p w:rsidR="00066CB3" w:rsidRDefault="00066CB3" w:rsidP="00066CB3"/>
    <w:p w:rsidR="00066CB3" w:rsidRDefault="00066CB3" w:rsidP="00066CB3">
      <w:pPr>
        <w:pStyle w:val="NumberedList1"/>
        <w:numPr>
          <w:ilvl w:val="0"/>
          <w:numId w:val="22"/>
        </w:numPr>
        <w:spacing w:before="120"/>
        <w:ind w:left="1800"/>
      </w:pPr>
      <w:r>
        <w:t xml:space="preserve">Click the </w:t>
      </w:r>
      <w:r w:rsidRPr="00C56C84">
        <w:rPr>
          <w:b/>
        </w:rPr>
        <w:t>Forgot Password</w:t>
      </w:r>
      <w:r>
        <w:t xml:space="preserve"> link on the </w:t>
      </w:r>
      <w:r w:rsidRPr="00C56C84">
        <w:rPr>
          <w:b/>
        </w:rPr>
        <w:t>My Account</w:t>
      </w:r>
      <w:r>
        <w:t xml:space="preserve"> panel.</w:t>
      </w:r>
    </w:p>
    <w:p w:rsidR="00066CB3" w:rsidRDefault="00066CB3" w:rsidP="00066CB3">
      <w:pPr>
        <w:pStyle w:val="NumberedList1"/>
        <w:numPr>
          <w:ilvl w:val="0"/>
          <w:numId w:val="22"/>
        </w:numPr>
        <w:spacing w:before="120"/>
        <w:ind w:left="1800"/>
      </w:pPr>
      <w:r>
        <w:t xml:space="preserve">Enter your </w:t>
      </w:r>
      <w:r w:rsidRPr="00525B04">
        <w:rPr>
          <w:b/>
        </w:rPr>
        <w:t>E-mail Address</w:t>
      </w:r>
      <w:r>
        <w:t>.</w:t>
      </w:r>
    </w:p>
    <w:p w:rsidR="00066CB3" w:rsidRDefault="00066CB3" w:rsidP="00066CB3">
      <w:pPr>
        <w:pStyle w:val="NumberedList1"/>
        <w:numPr>
          <w:ilvl w:val="0"/>
          <w:numId w:val="22"/>
        </w:numPr>
        <w:spacing w:before="120"/>
        <w:ind w:left="1800"/>
      </w:pPr>
      <w:r>
        <w:t xml:space="preserve">Click the </w:t>
      </w:r>
      <w:r w:rsidRPr="00C56C84">
        <w:rPr>
          <w:b/>
        </w:rPr>
        <w:t>Continue</w:t>
      </w:r>
      <w:r>
        <w:t xml:space="preserve"> button.</w:t>
      </w:r>
    </w:p>
    <w:p w:rsidR="00066CB3" w:rsidRDefault="00066CB3" w:rsidP="00066CB3">
      <w:pPr>
        <w:pStyle w:val="NumberedList1"/>
        <w:numPr>
          <w:ilvl w:val="0"/>
          <w:numId w:val="0"/>
        </w:numPr>
        <w:ind w:left="1800"/>
      </w:pPr>
      <w:r w:rsidRPr="00E351B1">
        <w:rPr>
          <w:b/>
        </w:rPr>
        <w:t>Note</w:t>
      </w:r>
      <w:r>
        <w:t xml:space="preserve">: Clicking the </w:t>
      </w:r>
      <w:r w:rsidRPr="00E351B1">
        <w:rPr>
          <w:b/>
        </w:rPr>
        <w:t>Cancel</w:t>
      </w:r>
      <w:r>
        <w:t xml:space="preserve"> button will discontinue this process.</w:t>
      </w:r>
    </w:p>
    <w:p w:rsidR="00066CB3" w:rsidRDefault="00066CB3" w:rsidP="00066CB3">
      <w:pPr>
        <w:pStyle w:val="NumberedList1"/>
        <w:numPr>
          <w:ilvl w:val="0"/>
          <w:numId w:val="22"/>
        </w:numPr>
        <w:spacing w:before="120"/>
        <w:ind w:left="1800"/>
      </w:pPr>
      <w:r>
        <w:t xml:space="preserve">If your e-mail address is found, you will see the </w:t>
      </w:r>
      <w:r w:rsidRPr="00C56C84">
        <w:rPr>
          <w:b/>
        </w:rPr>
        <w:t>Email my password hint</w:t>
      </w:r>
      <w:r>
        <w:t xml:space="preserve"> and </w:t>
      </w:r>
      <w:r w:rsidRPr="00C56C84">
        <w:rPr>
          <w:b/>
        </w:rPr>
        <w:t>Reset my password</w:t>
      </w:r>
      <w:r>
        <w:t xml:space="preserve"> radio buttons.</w:t>
      </w:r>
    </w:p>
    <w:p w:rsidR="00066CB3" w:rsidRDefault="00066CB3" w:rsidP="00066CB3">
      <w:pPr>
        <w:pStyle w:val="NumberedList1"/>
        <w:numPr>
          <w:ilvl w:val="0"/>
          <w:numId w:val="22"/>
        </w:numPr>
        <w:spacing w:before="120"/>
        <w:ind w:left="1800"/>
      </w:pPr>
      <w:r>
        <w:t xml:space="preserve">Select </w:t>
      </w:r>
      <w:r w:rsidRPr="00C56C84">
        <w:rPr>
          <w:b/>
        </w:rPr>
        <w:t>Email my password hint</w:t>
      </w:r>
      <w:r>
        <w:t xml:space="preserve"> and click the </w:t>
      </w:r>
      <w:r w:rsidRPr="00C56C84">
        <w:rPr>
          <w:b/>
        </w:rPr>
        <w:t>Continue</w:t>
      </w:r>
      <w:r>
        <w:t xml:space="preserve"> button to see a hint about your password. You can then try to log in to </w:t>
      </w:r>
      <w:r w:rsidR="00CA5F6E" w:rsidRPr="004E0B50">
        <w:rPr>
          <w:b/>
        </w:rPr>
        <w:t>My Account</w:t>
      </w:r>
      <w:r>
        <w:t>.</w:t>
      </w:r>
    </w:p>
    <w:p w:rsidR="00066CB3" w:rsidRDefault="00066CB3" w:rsidP="00066CB3">
      <w:pPr>
        <w:pStyle w:val="NumberedList1"/>
        <w:numPr>
          <w:ilvl w:val="0"/>
          <w:numId w:val="22"/>
        </w:numPr>
        <w:spacing w:before="120"/>
        <w:ind w:left="1800"/>
      </w:pPr>
      <w:r>
        <w:t xml:space="preserve">Select </w:t>
      </w:r>
      <w:r w:rsidRPr="00C56C84">
        <w:rPr>
          <w:b/>
        </w:rPr>
        <w:t>Reset my password</w:t>
      </w:r>
      <w:r>
        <w:t xml:space="preserve"> and answer the challenge question before clicking the </w:t>
      </w:r>
      <w:r w:rsidRPr="00C56C84">
        <w:rPr>
          <w:b/>
        </w:rPr>
        <w:t>Continue</w:t>
      </w:r>
      <w:r>
        <w:t xml:space="preserve"> button to get a new, temporary, password via e-mail. On your next successful login, you will be prompted to create a new password.</w:t>
      </w:r>
    </w:p>
    <w:p w:rsidR="00066CB3" w:rsidRDefault="00066CB3" w:rsidP="00066CB3">
      <w:pPr>
        <w:spacing w:before="0" w:after="0"/>
        <w:ind w:left="0"/>
        <w:rPr>
          <w:b/>
          <w:bCs/>
          <w:color w:val="1F497D"/>
          <w:kern w:val="32"/>
          <w:sz w:val="36"/>
          <w:szCs w:val="32"/>
        </w:rPr>
      </w:pPr>
      <w:r>
        <w:br w:type="page"/>
      </w:r>
    </w:p>
    <w:p w:rsidR="00066CB3" w:rsidRDefault="00066CB3" w:rsidP="00066CB3">
      <w:pPr>
        <w:pStyle w:val="Heading1"/>
      </w:pPr>
      <w:bookmarkStart w:id="42" w:name="_Toc315443009"/>
      <w:bookmarkStart w:id="43" w:name="_Toc388972140"/>
      <w:r>
        <w:t>Managing Your Account</w:t>
      </w:r>
      <w:bookmarkEnd w:id="42"/>
      <w:bookmarkEnd w:id="43"/>
    </w:p>
    <w:p w:rsidR="00066CB3" w:rsidRDefault="00066CB3" w:rsidP="00066CB3">
      <w:pPr>
        <w:pStyle w:val="Heading2"/>
      </w:pPr>
      <w:bookmarkStart w:id="44" w:name="_Toc315443010"/>
      <w:bookmarkStart w:id="45" w:name="_Toc388972141"/>
      <w:r>
        <w:t>Viewing and Updating My Profile</w:t>
      </w:r>
      <w:bookmarkEnd w:id="44"/>
      <w:bookmarkEnd w:id="45"/>
    </w:p>
    <w:p w:rsidR="00066CB3" w:rsidRDefault="00066CB3" w:rsidP="00066CB3">
      <w:r>
        <w:rPr>
          <w:noProof/>
        </w:rPr>
        <w:drawing>
          <wp:inline distT="0" distB="0" distL="0" distR="0" wp14:anchorId="54B3A7E5" wp14:editId="1F92544C">
            <wp:extent cx="5410200" cy="43095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7370"/>
                    <a:stretch/>
                  </pic:blipFill>
                  <pic:spPr bwMode="auto">
                    <a:xfrm>
                      <a:off x="0" y="0"/>
                      <a:ext cx="5418857" cy="4316421"/>
                    </a:xfrm>
                    <a:prstGeom prst="rect">
                      <a:avLst/>
                    </a:prstGeom>
                    <a:ln>
                      <a:noFill/>
                    </a:ln>
                    <a:extLst>
                      <a:ext uri="{53640926-AAD7-44D8-BBD7-CCE9431645EC}">
                        <a14:shadowObscured xmlns:a14="http://schemas.microsoft.com/office/drawing/2010/main"/>
                      </a:ext>
                    </a:extLst>
                  </pic:spPr>
                </pic:pic>
              </a:graphicData>
            </a:graphic>
          </wp:inline>
        </w:drawing>
      </w:r>
    </w:p>
    <w:p w:rsidR="00525B04" w:rsidRDefault="00525B04" w:rsidP="00066CB3"/>
    <w:p w:rsidR="00010BB9" w:rsidRDefault="00010BB9" w:rsidP="00010BB9">
      <w:pPr>
        <w:pStyle w:val="Heading3"/>
      </w:pPr>
      <w:bookmarkStart w:id="46" w:name="_Toc388972142"/>
      <w:r>
        <w:t>Updating Login Info</w:t>
      </w:r>
      <w:bookmarkEnd w:id="46"/>
    </w:p>
    <w:p w:rsidR="00066CB3" w:rsidRDefault="00066CB3" w:rsidP="00066CB3">
      <w:r>
        <w:t xml:space="preserve">After logging in to the website, you have the option of editing your </w:t>
      </w:r>
      <w:r w:rsidRPr="0002237D">
        <w:rPr>
          <w:b/>
        </w:rPr>
        <w:t>Personal</w:t>
      </w:r>
      <w:r>
        <w:t xml:space="preserve"> information. </w:t>
      </w:r>
      <w:r w:rsidR="00525B04">
        <w:t>C</w:t>
      </w:r>
      <w:r>
        <w:t xml:space="preserve">lick the </w:t>
      </w:r>
      <w:r w:rsidRPr="00E2308B">
        <w:rPr>
          <w:b/>
        </w:rPr>
        <w:t>My Profile</w:t>
      </w:r>
      <w:r>
        <w:t xml:space="preserve"> button. Make your edits</w:t>
      </w:r>
      <w:r w:rsidR="00525B04">
        <w:t>,</w:t>
      </w:r>
      <w:r>
        <w:t xml:space="preserve"> and click the </w:t>
      </w:r>
      <w:r w:rsidRPr="00E2308B">
        <w:rPr>
          <w:b/>
        </w:rPr>
        <w:t>Save</w:t>
      </w:r>
      <w:r>
        <w:t xml:space="preserve"> button.</w:t>
      </w:r>
    </w:p>
    <w:p w:rsidR="00066CB3" w:rsidRDefault="00066CB3" w:rsidP="00066CB3">
      <w:r w:rsidRPr="00E351B1">
        <w:rPr>
          <w:b/>
        </w:rPr>
        <w:t>Note</w:t>
      </w:r>
      <w:r>
        <w:t xml:space="preserve">: Clicking the </w:t>
      </w:r>
      <w:r w:rsidRPr="00E351B1">
        <w:rPr>
          <w:b/>
        </w:rPr>
        <w:t>Cancel</w:t>
      </w:r>
      <w:r>
        <w:t xml:space="preserve"> button will prevent changes from being made.</w:t>
      </w:r>
    </w:p>
    <w:p w:rsidR="00066CB3" w:rsidRDefault="00066CB3" w:rsidP="00066CB3">
      <w:r>
        <w:t xml:space="preserve">From the </w:t>
      </w:r>
      <w:r w:rsidRPr="00525B04">
        <w:rPr>
          <w:b/>
        </w:rPr>
        <w:t>My Profile</w:t>
      </w:r>
      <w:r>
        <w:t xml:space="preserve"> </w:t>
      </w:r>
      <w:r w:rsidR="00AB7B0C">
        <w:t>page</w:t>
      </w:r>
      <w:r>
        <w:t>, you can also:</w:t>
      </w:r>
    </w:p>
    <w:p w:rsidR="00066CB3" w:rsidRDefault="00066CB3" w:rsidP="004E79A2">
      <w:pPr>
        <w:pStyle w:val="Bullet1"/>
      </w:pPr>
      <w:r>
        <w:t xml:space="preserve">Update your </w:t>
      </w:r>
      <w:r w:rsidRPr="004E0B50">
        <w:rPr>
          <w:b/>
        </w:rPr>
        <w:t>Login</w:t>
      </w:r>
      <w:r>
        <w:t xml:space="preserve"> information</w:t>
      </w:r>
    </w:p>
    <w:p w:rsidR="00066CB3" w:rsidRDefault="00066CB3" w:rsidP="004E79A2">
      <w:pPr>
        <w:pStyle w:val="Bullet1"/>
      </w:pPr>
      <w:r>
        <w:t xml:space="preserve">Update your </w:t>
      </w:r>
      <w:r w:rsidRPr="004E0B50">
        <w:rPr>
          <w:b/>
        </w:rPr>
        <w:t xml:space="preserve">E-Wallet </w:t>
      </w:r>
      <w:r>
        <w:t>information</w:t>
      </w:r>
    </w:p>
    <w:p w:rsidR="00066CB3" w:rsidRDefault="00066CB3" w:rsidP="00066CB3">
      <w:pPr>
        <w:spacing w:before="0" w:after="0"/>
        <w:ind w:left="0"/>
        <w:rPr>
          <w:b/>
          <w:bCs/>
          <w:color w:val="1F497D"/>
          <w:sz w:val="28"/>
          <w:szCs w:val="26"/>
        </w:rPr>
      </w:pPr>
      <w:r>
        <w:br w:type="page"/>
      </w:r>
    </w:p>
    <w:p w:rsidR="00066CB3" w:rsidRDefault="00066CB3" w:rsidP="00066CB3">
      <w:pPr>
        <w:pStyle w:val="Heading3"/>
      </w:pPr>
      <w:bookmarkStart w:id="47" w:name="_Toc315443011"/>
      <w:bookmarkStart w:id="48" w:name="_Toc388972143"/>
      <w:r>
        <w:t>Updating Login Info</w:t>
      </w:r>
      <w:bookmarkEnd w:id="47"/>
      <w:bookmarkEnd w:id="48"/>
    </w:p>
    <w:p w:rsidR="00066CB3" w:rsidRDefault="00066CB3" w:rsidP="00066CB3">
      <w:r>
        <w:t xml:space="preserve">From the </w:t>
      </w:r>
      <w:r w:rsidRPr="00525B04">
        <w:rPr>
          <w:b/>
        </w:rPr>
        <w:t>My Profile</w:t>
      </w:r>
      <w:r>
        <w:t xml:space="preserve"> page, you are able to access and update your </w:t>
      </w:r>
      <w:r w:rsidRPr="004E0B50">
        <w:rPr>
          <w:b/>
        </w:rPr>
        <w:t>Login</w:t>
      </w:r>
      <w:r>
        <w:t xml:space="preserve"> information. To do this, just click the </w:t>
      </w:r>
      <w:r w:rsidRPr="00CE5032">
        <w:rPr>
          <w:b/>
        </w:rPr>
        <w:t>Login</w:t>
      </w:r>
      <w:r>
        <w:t xml:space="preserve"> tab.</w:t>
      </w:r>
    </w:p>
    <w:p w:rsidR="00066CB3" w:rsidRDefault="00066CB3" w:rsidP="00066CB3">
      <w:r>
        <w:rPr>
          <w:noProof/>
        </w:rPr>
        <w:drawing>
          <wp:inline distT="0" distB="0" distL="0" distR="0" wp14:anchorId="54B3A7E7" wp14:editId="2D726C30">
            <wp:extent cx="5410200" cy="285607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9914"/>
                    <a:stretch/>
                  </pic:blipFill>
                  <pic:spPr bwMode="auto">
                    <a:xfrm>
                      <a:off x="0" y="0"/>
                      <a:ext cx="5414322" cy="2858251"/>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 w:rsidR="00066CB3" w:rsidRDefault="00066CB3" w:rsidP="00066CB3">
      <w:r>
        <w:t xml:space="preserve">On the </w:t>
      </w:r>
      <w:r w:rsidRPr="00525B04">
        <w:rPr>
          <w:b/>
        </w:rPr>
        <w:t>Login</w:t>
      </w:r>
      <w:r>
        <w:t xml:space="preserve"> </w:t>
      </w:r>
      <w:r w:rsidR="00F52CDB">
        <w:t>tab</w:t>
      </w:r>
      <w:r>
        <w:t xml:space="preserve">, you can update </w:t>
      </w:r>
      <w:proofErr w:type="gramStart"/>
      <w:r>
        <w:t>your</w:t>
      </w:r>
      <w:proofErr w:type="gramEnd"/>
      <w:r>
        <w:t>:</w:t>
      </w:r>
    </w:p>
    <w:p w:rsidR="00066CB3" w:rsidRDefault="00066CB3" w:rsidP="004E79A2">
      <w:pPr>
        <w:pStyle w:val="Bullet1"/>
      </w:pPr>
      <w:r>
        <w:t>E-mail address</w:t>
      </w:r>
    </w:p>
    <w:p w:rsidR="00066CB3" w:rsidRDefault="00066CB3" w:rsidP="004E79A2">
      <w:pPr>
        <w:pStyle w:val="Bullet1"/>
      </w:pPr>
      <w:r>
        <w:t>Password</w:t>
      </w:r>
    </w:p>
    <w:p w:rsidR="00066CB3" w:rsidRDefault="00066CB3" w:rsidP="004E79A2">
      <w:pPr>
        <w:pStyle w:val="Bullet1"/>
      </w:pPr>
      <w:r>
        <w:t>Challenge Answer</w:t>
      </w:r>
    </w:p>
    <w:p w:rsidR="00066CB3" w:rsidRDefault="00066CB3" w:rsidP="00066CB3">
      <w:pPr>
        <w:pStyle w:val="Heading4"/>
      </w:pPr>
      <w:bookmarkStart w:id="49" w:name="_Toc315443012"/>
      <w:bookmarkStart w:id="50" w:name="_Toc388972144"/>
      <w:r>
        <w:t>Updating the E-mail Address</w:t>
      </w:r>
      <w:bookmarkEnd w:id="49"/>
      <w:bookmarkEnd w:id="50"/>
    </w:p>
    <w:p w:rsidR="00066CB3" w:rsidRDefault="00066CB3" w:rsidP="00066CB3">
      <w:pPr>
        <w:pStyle w:val="NumberedList1"/>
        <w:numPr>
          <w:ilvl w:val="0"/>
          <w:numId w:val="24"/>
        </w:numPr>
        <w:spacing w:before="120"/>
        <w:ind w:left="1800"/>
      </w:pPr>
      <w:r>
        <w:t>Type your e-mail address in the appropriate text box.</w:t>
      </w:r>
    </w:p>
    <w:p w:rsidR="00066CB3" w:rsidRPr="000705F8" w:rsidRDefault="00066CB3" w:rsidP="00066CB3">
      <w:pPr>
        <w:pStyle w:val="NumberedList1"/>
        <w:numPr>
          <w:ilvl w:val="0"/>
          <w:numId w:val="24"/>
        </w:numPr>
        <w:spacing w:before="120"/>
        <w:ind w:left="1800"/>
      </w:pPr>
      <w:r>
        <w:t xml:space="preserve">Click the </w:t>
      </w:r>
      <w:r w:rsidRPr="00C56C84">
        <w:rPr>
          <w:b/>
        </w:rPr>
        <w:t>Save</w:t>
      </w:r>
      <w:r>
        <w:t xml:space="preserve"> button.</w:t>
      </w:r>
    </w:p>
    <w:p w:rsidR="00066CB3" w:rsidRDefault="00066CB3" w:rsidP="00066CB3">
      <w:pPr>
        <w:spacing w:before="0" w:after="0"/>
        <w:ind w:left="0"/>
        <w:rPr>
          <w:b/>
          <w:i/>
          <w:color w:val="1F497D"/>
          <w:sz w:val="24"/>
        </w:rPr>
      </w:pPr>
      <w:r>
        <w:br w:type="page"/>
      </w:r>
    </w:p>
    <w:p w:rsidR="00066CB3" w:rsidRDefault="00066CB3" w:rsidP="00066CB3">
      <w:pPr>
        <w:pStyle w:val="Heading4"/>
      </w:pPr>
      <w:bookmarkStart w:id="51" w:name="_Toc315443013"/>
      <w:bookmarkStart w:id="52" w:name="_Toc388972145"/>
      <w:r>
        <w:t>Updating the Password</w:t>
      </w:r>
      <w:bookmarkEnd w:id="51"/>
      <w:bookmarkEnd w:id="52"/>
    </w:p>
    <w:p w:rsidR="00066CB3" w:rsidRDefault="00066CB3" w:rsidP="00066CB3">
      <w:pPr>
        <w:pStyle w:val="NumberedList1"/>
        <w:numPr>
          <w:ilvl w:val="0"/>
          <w:numId w:val="25"/>
        </w:numPr>
        <w:spacing w:before="120"/>
        <w:ind w:left="1800"/>
      </w:pPr>
      <w:r>
        <w:t xml:space="preserve">Click the </w:t>
      </w:r>
      <w:r w:rsidRPr="00C56C84">
        <w:rPr>
          <w:b/>
        </w:rPr>
        <w:t>Change Password</w:t>
      </w:r>
      <w:r>
        <w:t xml:space="preserve"> link.</w:t>
      </w:r>
    </w:p>
    <w:p w:rsidR="00066CB3" w:rsidRDefault="00066CB3" w:rsidP="00066CB3">
      <w:pPr>
        <w:pStyle w:val="NumberedList1"/>
        <w:numPr>
          <w:ilvl w:val="0"/>
          <w:numId w:val="0"/>
        </w:numPr>
        <w:ind w:left="1800"/>
      </w:pPr>
      <w:r w:rsidRPr="00E55C69">
        <w:rPr>
          <w:noProof/>
        </w:rPr>
        <w:t xml:space="preserve"> </w:t>
      </w:r>
      <w:r>
        <w:rPr>
          <w:noProof/>
        </w:rPr>
        <w:drawing>
          <wp:inline distT="0" distB="0" distL="0" distR="0" wp14:anchorId="54B3A7E9" wp14:editId="54B3A7EA">
            <wp:extent cx="4200525" cy="3038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00525" cy="3038475"/>
                    </a:xfrm>
                    <a:prstGeom prst="rect">
                      <a:avLst/>
                    </a:prstGeom>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4"/>
        </w:numPr>
        <w:spacing w:before="120"/>
        <w:ind w:left="1800"/>
      </w:pPr>
      <w:r>
        <w:t>Enter your:</w:t>
      </w:r>
    </w:p>
    <w:p w:rsidR="00066CB3" w:rsidRDefault="00066CB3" w:rsidP="00066CB3">
      <w:pPr>
        <w:pStyle w:val="Bullet2"/>
      </w:pPr>
      <w:r>
        <w:t>Current Password</w:t>
      </w:r>
    </w:p>
    <w:p w:rsidR="00066CB3" w:rsidRDefault="00066CB3" w:rsidP="00066CB3">
      <w:pPr>
        <w:pStyle w:val="Bullet2"/>
      </w:pPr>
      <w:r>
        <w:t>New Password</w:t>
      </w:r>
    </w:p>
    <w:p w:rsidR="00F52CDB" w:rsidRDefault="00F52CDB" w:rsidP="00066CB3">
      <w:pPr>
        <w:pStyle w:val="Bullet2"/>
      </w:pPr>
      <w:r>
        <w:t>Confirm Password</w:t>
      </w:r>
    </w:p>
    <w:p w:rsidR="00066CB3" w:rsidRDefault="00066CB3" w:rsidP="00066CB3">
      <w:pPr>
        <w:pStyle w:val="Bullet2"/>
      </w:pPr>
      <w:r>
        <w:t>Password Hint</w:t>
      </w:r>
    </w:p>
    <w:p w:rsidR="00066CB3" w:rsidRDefault="00066CB3" w:rsidP="00066CB3">
      <w:pPr>
        <w:pStyle w:val="NumberedList1"/>
        <w:numPr>
          <w:ilvl w:val="0"/>
          <w:numId w:val="4"/>
        </w:numPr>
        <w:spacing w:before="120"/>
        <w:ind w:left="1800"/>
      </w:pPr>
      <w:r>
        <w:t xml:space="preserve">Click the </w:t>
      </w:r>
      <w:r w:rsidRPr="005E26EB">
        <w:rPr>
          <w:b/>
        </w:rPr>
        <w:t>Save</w:t>
      </w:r>
      <w:r>
        <w:t xml:space="preserve"> button.</w:t>
      </w:r>
    </w:p>
    <w:p w:rsidR="00066CB3" w:rsidRDefault="00066CB3" w:rsidP="00066CB3">
      <w:pPr>
        <w:spacing w:before="0" w:after="0"/>
        <w:ind w:left="0"/>
        <w:rPr>
          <w:b/>
          <w:i/>
          <w:color w:val="1F497D"/>
          <w:sz w:val="24"/>
        </w:rPr>
      </w:pPr>
      <w:r>
        <w:br w:type="page"/>
      </w:r>
    </w:p>
    <w:p w:rsidR="00066CB3" w:rsidRDefault="00066CB3" w:rsidP="00066CB3">
      <w:pPr>
        <w:pStyle w:val="Heading4"/>
      </w:pPr>
      <w:bookmarkStart w:id="53" w:name="_Toc315443014"/>
      <w:bookmarkStart w:id="54" w:name="_Toc388972146"/>
      <w:r>
        <w:t>Updating the Challenge Question</w:t>
      </w:r>
      <w:bookmarkEnd w:id="53"/>
      <w:bookmarkEnd w:id="54"/>
    </w:p>
    <w:p w:rsidR="00066CB3" w:rsidRDefault="00066CB3" w:rsidP="00066CB3">
      <w:pPr>
        <w:pStyle w:val="NumberedList1"/>
        <w:numPr>
          <w:ilvl w:val="0"/>
          <w:numId w:val="26"/>
        </w:numPr>
        <w:spacing w:before="120"/>
        <w:ind w:left="1800"/>
      </w:pPr>
      <w:r>
        <w:t xml:space="preserve">Click the </w:t>
      </w:r>
      <w:r w:rsidRPr="00525B04">
        <w:rPr>
          <w:b/>
        </w:rPr>
        <w:t>Change Challenge Question &amp; Answer</w:t>
      </w:r>
      <w:r>
        <w:t xml:space="preserve"> link.</w:t>
      </w:r>
    </w:p>
    <w:p w:rsidR="00066CB3" w:rsidRDefault="00066CB3" w:rsidP="00066CB3">
      <w:pPr>
        <w:pStyle w:val="NumberedList1"/>
        <w:numPr>
          <w:ilvl w:val="0"/>
          <w:numId w:val="0"/>
        </w:numPr>
        <w:ind w:left="1800"/>
      </w:pPr>
      <w:r>
        <w:rPr>
          <w:noProof/>
        </w:rPr>
        <w:drawing>
          <wp:inline distT="0" distB="0" distL="0" distR="0" wp14:anchorId="54B3A7EB" wp14:editId="54B3A7EC">
            <wp:extent cx="4814067" cy="1912769"/>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4067" cy="1912769"/>
                    </a:xfrm>
                    <a:prstGeom prst="rect">
                      <a:avLst/>
                    </a:prstGeom>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26"/>
        </w:numPr>
        <w:spacing w:before="120"/>
        <w:ind w:left="1800"/>
      </w:pPr>
      <w:r>
        <w:t>Enter your:</w:t>
      </w:r>
    </w:p>
    <w:p w:rsidR="00066CB3" w:rsidRDefault="00066CB3" w:rsidP="00066CB3">
      <w:pPr>
        <w:pStyle w:val="Bullet2"/>
      </w:pPr>
      <w:r>
        <w:t>Password</w:t>
      </w:r>
    </w:p>
    <w:p w:rsidR="00066CB3" w:rsidRDefault="00066CB3" w:rsidP="00066CB3">
      <w:pPr>
        <w:pStyle w:val="Bullet2"/>
      </w:pPr>
      <w:r>
        <w:t>Challenge Question</w:t>
      </w:r>
    </w:p>
    <w:p w:rsidR="00066CB3" w:rsidRDefault="00066CB3" w:rsidP="00066CB3">
      <w:pPr>
        <w:pStyle w:val="Bullet2"/>
      </w:pPr>
      <w:r>
        <w:t>Challenge Answer</w:t>
      </w:r>
    </w:p>
    <w:p w:rsidR="00066CB3" w:rsidRDefault="00066CB3" w:rsidP="00066CB3">
      <w:pPr>
        <w:pStyle w:val="NumberedList1"/>
        <w:numPr>
          <w:ilvl w:val="0"/>
          <w:numId w:val="26"/>
        </w:numPr>
        <w:spacing w:before="120"/>
        <w:ind w:left="1800"/>
      </w:pPr>
      <w:r>
        <w:t xml:space="preserve">Click the </w:t>
      </w:r>
      <w:r w:rsidRPr="00C56C84">
        <w:rPr>
          <w:b/>
        </w:rPr>
        <w:t>Save</w:t>
      </w:r>
      <w:r>
        <w:t xml:space="preserve"> button.</w:t>
      </w:r>
    </w:p>
    <w:p w:rsidR="00066CB3" w:rsidRDefault="00066CB3" w:rsidP="00066CB3">
      <w:pPr>
        <w:spacing w:before="0" w:after="0"/>
        <w:ind w:left="0"/>
        <w:rPr>
          <w:b/>
          <w:bCs/>
          <w:color w:val="1F497D"/>
          <w:sz w:val="28"/>
          <w:szCs w:val="26"/>
        </w:rPr>
      </w:pPr>
      <w:r>
        <w:br w:type="page"/>
      </w:r>
    </w:p>
    <w:p w:rsidR="00066CB3" w:rsidRDefault="00066CB3" w:rsidP="00066CB3">
      <w:pPr>
        <w:pStyle w:val="Heading3"/>
      </w:pPr>
      <w:bookmarkStart w:id="55" w:name="_Toc315443015"/>
      <w:bookmarkStart w:id="56" w:name="_Toc388972147"/>
      <w:r>
        <w:t>Updating E-Wallet Info</w:t>
      </w:r>
      <w:bookmarkEnd w:id="55"/>
      <w:bookmarkEnd w:id="56"/>
    </w:p>
    <w:p w:rsidR="00066CB3" w:rsidRPr="007A0604" w:rsidRDefault="00066CB3" w:rsidP="00066CB3">
      <w:r>
        <w:t xml:space="preserve">The </w:t>
      </w:r>
      <w:r w:rsidRPr="00A97277">
        <w:rPr>
          <w:b/>
        </w:rPr>
        <w:t>E-Wallet</w:t>
      </w:r>
      <w:r>
        <w:t xml:space="preserve"> tab on the </w:t>
      </w:r>
      <w:r w:rsidRPr="00525B04">
        <w:rPr>
          <w:b/>
        </w:rPr>
        <w:t>My Profile</w:t>
      </w:r>
      <w:r>
        <w:t xml:space="preserve"> page allows you to add or edit a financial account. You may access this page from the </w:t>
      </w:r>
      <w:r w:rsidRPr="00934B94">
        <w:rPr>
          <w:b/>
        </w:rPr>
        <w:t>My Profile</w:t>
      </w:r>
      <w:r>
        <w:t xml:space="preserve"> page.</w:t>
      </w:r>
    </w:p>
    <w:p w:rsidR="00066CB3" w:rsidRDefault="00066CB3" w:rsidP="00066CB3">
      <w:r>
        <w:rPr>
          <w:noProof/>
        </w:rPr>
        <w:drawing>
          <wp:inline distT="0" distB="0" distL="0" distR="0" wp14:anchorId="54B3A7ED" wp14:editId="7FA552DB">
            <wp:extent cx="5505450" cy="21405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5110"/>
                    <a:stretch/>
                  </pic:blipFill>
                  <pic:spPr bwMode="auto">
                    <a:xfrm>
                      <a:off x="0" y="0"/>
                      <a:ext cx="5504180" cy="2140073"/>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 w:rsidR="00066CB3" w:rsidRDefault="00066CB3" w:rsidP="00066CB3">
      <w:r>
        <w:t xml:space="preserve">The </w:t>
      </w:r>
      <w:r w:rsidRPr="00A97277">
        <w:rPr>
          <w:b/>
        </w:rPr>
        <w:t>E-Wallet</w:t>
      </w:r>
      <w:r>
        <w:t xml:space="preserve"> tab displays a </w:t>
      </w:r>
      <w:r w:rsidR="00FD0408">
        <w:t xml:space="preserve">row </w:t>
      </w:r>
      <w:r>
        <w:t xml:space="preserve">for each of your </w:t>
      </w:r>
      <w:r w:rsidR="00FD0408">
        <w:t xml:space="preserve">financial </w:t>
      </w:r>
      <w:r>
        <w:t>account, with the following informational columns defined:</w:t>
      </w:r>
    </w:p>
    <w:p w:rsidR="00066CB3" w:rsidRDefault="00066CB3" w:rsidP="004E79A2">
      <w:pPr>
        <w:pStyle w:val="Bullet1"/>
      </w:pPr>
      <w:r>
        <w:t>Name</w:t>
      </w:r>
    </w:p>
    <w:p w:rsidR="00066CB3" w:rsidRDefault="00066CB3" w:rsidP="004E79A2">
      <w:pPr>
        <w:pStyle w:val="Bullet1"/>
      </w:pPr>
      <w:r>
        <w:t>Number</w:t>
      </w:r>
    </w:p>
    <w:p w:rsidR="00066CB3" w:rsidRDefault="00066CB3" w:rsidP="004E79A2">
      <w:pPr>
        <w:pStyle w:val="Bullet1"/>
      </w:pPr>
      <w:r>
        <w:t>Expiration Date</w:t>
      </w:r>
    </w:p>
    <w:p w:rsidR="00066CB3" w:rsidRDefault="00066CB3" w:rsidP="004E79A2">
      <w:pPr>
        <w:pStyle w:val="Bullet1"/>
      </w:pPr>
      <w:r>
        <w:t xml:space="preserve">Type </w:t>
      </w:r>
    </w:p>
    <w:p w:rsidR="00066CB3" w:rsidRPr="000705F8" w:rsidRDefault="00066CB3" w:rsidP="004E79A2">
      <w:pPr>
        <w:pStyle w:val="Bullet1"/>
      </w:pPr>
      <w:r>
        <w:t>Owner</w:t>
      </w:r>
    </w:p>
    <w:p w:rsidR="00066CB3" w:rsidRDefault="00066CB3" w:rsidP="00066CB3">
      <w:pPr>
        <w:spacing w:before="0" w:after="0"/>
        <w:ind w:left="0"/>
        <w:rPr>
          <w:b/>
          <w:i/>
          <w:color w:val="1F497D"/>
          <w:sz w:val="24"/>
        </w:rPr>
      </w:pPr>
      <w:r>
        <w:br w:type="page"/>
      </w:r>
    </w:p>
    <w:p w:rsidR="00066CB3" w:rsidRDefault="00066CB3" w:rsidP="00066CB3">
      <w:pPr>
        <w:pStyle w:val="Heading4"/>
      </w:pPr>
      <w:bookmarkStart w:id="57" w:name="_Toc315443016"/>
      <w:bookmarkStart w:id="58" w:name="_Toc388972148"/>
      <w:r>
        <w:t>Editing an E-Wallet Account</w:t>
      </w:r>
      <w:bookmarkEnd w:id="57"/>
      <w:bookmarkEnd w:id="58"/>
    </w:p>
    <w:p w:rsidR="00066CB3" w:rsidRDefault="00066CB3" w:rsidP="00066CB3">
      <w:pPr>
        <w:pStyle w:val="NumberedList1"/>
        <w:numPr>
          <w:ilvl w:val="0"/>
          <w:numId w:val="27"/>
        </w:numPr>
        <w:spacing w:before="120"/>
        <w:ind w:left="1800"/>
      </w:pPr>
      <w:r>
        <w:t xml:space="preserve">Click the </w:t>
      </w:r>
      <w:r w:rsidRPr="00C56C84">
        <w:rPr>
          <w:b/>
        </w:rPr>
        <w:t>Edit</w:t>
      </w:r>
      <w:r>
        <w:t xml:space="preserve"> link next to the account you wish to edit.</w:t>
      </w:r>
    </w:p>
    <w:p w:rsidR="00066CB3" w:rsidRDefault="00066CB3" w:rsidP="00066CB3">
      <w:pPr>
        <w:pStyle w:val="NumberedList1"/>
        <w:numPr>
          <w:ilvl w:val="0"/>
          <w:numId w:val="0"/>
        </w:numPr>
        <w:ind w:left="1800"/>
      </w:pPr>
      <w:r>
        <w:t xml:space="preserve">You will be directed to the payment application’s wallet maintenance page to edit the </w:t>
      </w:r>
      <w:r w:rsidR="00332A66">
        <w:t xml:space="preserve">financial </w:t>
      </w:r>
      <w:r>
        <w:t>account.</w:t>
      </w:r>
    </w:p>
    <w:p w:rsidR="00066CB3" w:rsidRDefault="00066CB3" w:rsidP="00066CB3">
      <w:pPr>
        <w:pStyle w:val="NumberedList1"/>
        <w:numPr>
          <w:ilvl w:val="0"/>
          <w:numId w:val="0"/>
        </w:numPr>
        <w:ind w:left="1800"/>
      </w:pPr>
      <w:r>
        <w:rPr>
          <w:noProof/>
        </w:rPr>
        <w:drawing>
          <wp:inline distT="0" distB="0" distL="0" distR="0" wp14:anchorId="54B3A7EF" wp14:editId="41E38C43">
            <wp:extent cx="4711202" cy="3486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0074"/>
                    <a:stretch/>
                  </pic:blipFill>
                  <pic:spPr bwMode="auto">
                    <a:xfrm>
                      <a:off x="0" y="0"/>
                      <a:ext cx="4717040" cy="3490470"/>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27"/>
        </w:numPr>
        <w:spacing w:before="120"/>
        <w:ind w:left="1800"/>
      </w:pPr>
      <w:r>
        <w:t>Enter the necessary updates.</w:t>
      </w:r>
    </w:p>
    <w:p w:rsidR="00066CB3" w:rsidRPr="000705F8" w:rsidRDefault="00066CB3" w:rsidP="00066CB3">
      <w:pPr>
        <w:pStyle w:val="NumberedList1"/>
        <w:numPr>
          <w:ilvl w:val="0"/>
          <w:numId w:val="27"/>
        </w:numPr>
        <w:spacing w:before="120"/>
        <w:ind w:left="1800"/>
      </w:pPr>
      <w:r>
        <w:t xml:space="preserve">Click the </w:t>
      </w:r>
      <w:r w:rsidRPr="00C56C84">
        <w:rPr>
          <w:b/>
        </w:rPr>
        <w:t>Save</w:t>
      </w:r>
      <w:r>
        <w:t xml:space="preserve"> button.</w:t>
      </w:r>
    </w:p>
    <w:p w:rsidR="00066CB3" w:rsidRDefault="00066CB3" w:rsidP="00066CB3">
      <w:pPr>
        <w:spacing w:before="0" w:after="0"/>
        <w:ind w:left="0"/>
        <w:rPr>
          <w:b/>
          <w:i/>
          <w:color w:val="1F497D"/>
          <w:sz w:val="24"/>
        </w:rPr>
      </w:pPr>
      <w:r>
        <w:br w:type="page"/>
      </w:r>
    </w:p>
    <w:p w:rsidR="00066CB3" w:rsidRDefault="00066CB3" w:rsidP="00066CB3">
      <w:pPr>
        <w:pStyle w:val="Heading4"/>
      </w:pPr>
      <w:bookmarkStart w:id="59" w:name="_Toc315443017"/>
      <w:bookmarkStart w:id="60" w:name="_Toc388972149"/>
      <w:r>
        <w:t>To Add a Wallet Account</w:t>
      </w:r>
      <w:bookmarkEnd w:id="59"/>
      <w:bookmarkEnd w:id="60"/>
    </w:p>
    <w:p w:rsidR="00066CB3" w:rsidRDefault="00066CB3" w:rsidP="00066CB3">
      <w:pPr>
        <w:pStyle w:val="NumberedList1"/>
        <w:numPr>
          <w:ilvl w:val="0"/>
          <w:numId w:val="28"/>
        </w:numPr>
        <w:spacing w:before="120"/>
        <w:ind w:left="1800"/>
      </w:pPr>
      <w:r>
        <w:t xml:space="preserve">Click the </w:t>
      </w:r>
      <w:r w:rsidRPr="00C56C84">
        <w:rPr>
          <w:b/>
        </w:rPr>
        <w:t>Add</w:t>
      </w:r>
      <w:r>
        <w:t xml:space="preserve"> link.</w:t>
      </w:r>
    </w:p>
    <w:p w:rsidR="00066CB3" w:rsidRDefault="00066CB3" w:rsidP="00066CB3">
      <w:pPr>
        <w:pStyle w:val="NumberedList1"/>
        <w:numPr>
          <w:ilvl w:val="0"/>
          <w:numId w:val="0"/>
        </w:numPr>
        <w:ind w:left="1800"/>
      </w:pPr>
      <w:r>
        <w:rPr>
          <w:noProof/>
        </w:rPr>
        <w:drawing>
          <wp:inline distT="0" distB="0" distL="0" distR="0" wp14:anchorId="54B3A7F1" wp14:editId="164248B7">
            <wp:extent cx="4724400" cy="1961255"/>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4882"/>
                    <a:stretch/>
                  </pic:blipFill>
                  <pic:spPr bwMode="auto">
                    <a:xfrm>
                      <a:off x="0" y="0"/>
                      <a:ext cx="4724696" cy="1961378"/>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28"/>
        </w:numPr>
        <w:spacing w:before="120"/>
        <w:ind w:left="1800"/>
      </w:pPr>
      <w:r>
        <w:t>Select either:</w:t>
      </w:r>
    </w:p>
    <w:p w:rsidR="00066CB3" w:rsidRDefault="00066CB3" w:rsidP="00066CB3">
      <w:pPr>
        <w:pStyle w:val="Bullet2"/>
      </w:pPr>
      <w:r>
        <w:t>Electronic Check</w:t>
      </w:r>
    </w:p>
    <w:p w:rsidR="00066CB3" w:rsidRDefault="006E5926" w:rsidP="00066CB3">
      <w:pPr>
        <w:pStyle w:val="Bullet2"/>
      </w:pPr>
      <w:r>
        <w:t>Debit Card/</w:t>
      </w:r>
      <w:r w:rsidR="00066CB3">
        <w:t>Credit Card</w:t>
      </w:r>
    </w:p>
    <w:p w:rsidR="00066CB3" w:rsidRDefault="00066CB3" w:rsidP="00066CB3">
      <w:pPr>
        <w:pStyle w:val="NumberedList1"/>
        <w:numPr>
          <w:ilvl w:val="0"/>
          <w:numId w:val="28"/>
        </w:numPr>
        <w:spacing w:before="120"/>
        <w:ind w:left="1800"/>
      </w:pPr>
      <w:r>
        <w:t xml:space="preserve">Click the </w:t>
      </w:r>
      <w:r w:rsidRPr="00C56C84">
        <w:rPr>
          <w:b/>
        </w:rPr>
        <w:t>Continue</w:t>
      </w:r>
      <w:r>
        <w:t xml:space="preserve"> button.</w:t>
      </w:r>
    </w:p>
    <w:p w:rsidR="00066CB3" w:rsidRDefault="00066CB3" w:rsidP="00066CB3">
      <w:pPr>
        <w:pStyle w:val="NumberedList1"/>
        <w:numPr>
          <w:ilvl w:val="0"/>
          <w:numId w:val="0"/>
        </w:numPr>
        <w:ind w:left="1800"/>
      </w:pPr>
      <w:r>
        <w:t xml:space="preserve">If you select </w:t>
      </w:r>
      <w:r w:rsidR="00525B04">
        <w:t xml:space="preserve">Debit or Credit </w:t>
      </w:r>
      <w:r>
        <w:t xml:space="preserve">Card, you will see a </w:t>
      </w:r>
      <w:r w:rsidR="00C92AF5">
        <w:t xml:space="preserve">page </w:t>
      </w:r>
      <w:r>
        <w:t>similar to the following:</w:t>
      </w:r>
    </w:p>
    <w:p w:rsidR="00066CB3" w:rsidRDefault="00066CB3" w:rsidP="00066CB3">
      <w:pPr>
        <w:pStyle w:val="NumberedList1"/>
        <w:numPr>
          <w:ilvl w:val="0"/>
          <w:numId w:val="0"/>
        </w:numPr>
        <w:ind w:left="1800"/>
      </w:pPr>
      <w:r>
        <w:rPr>
          <w:noProof/>
        </w:rPr>
        <w:drawing>
          <wp:inline distT="0" distB="0" distL="0" distR="0" wp14:anchorId="54B3A7F3" wp14:editId="28E838CC">
            <wp:extent cx="4711202" cy="3505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9582"/>
                    <a:stretch/>
                  </pic:blipFill>
                  <pic:spPr bwMode="auto">
                    <a:xfrm>
                      <a:off x="0" y="0"/>
                      <a:ext cx="4717040" cy="3509544"/>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0"/>
        </w:numPr>
        <w:ind w:left="1800"/>
      </w:pPr>
      <w:r>
        <w:t>If you select Electronic Check, you will see the following:</w:t>
      </w:r>
    </w:p>
    <w:p w:rsidR="00066CB3" w:rsidRDefault="00066CB3" w:rsidP="00066CB3">
      <w:pPr>
        <w:pStyle w:val="NumberedList1"/>
        <w:numPr>
          <w:ilvl w:val="0"/>
          <w:numId w:val="0"/>
        </w:numPr>
        <w:ind w:left="1800"/>
      </w:pPr>
      <w:r>
        <w:rPr>
          <w:noProof/>
        </w:rPr>
        <w:drawing>
          <wp:inline distT="0" distB="0" distL="0" distR="0" wp14:anchorId="54B3A7F5" wp14:editId="6B4CD27F">
            <wp:extent cx="4733925" cy="318849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95"/>
                    <a:stretch/>
                  </pic:blipFill>
                  <pic:spPr bwMode="auto">
                    <a:xfrm>
                      <a:off x="0" y="0"/>
                      <a:ext cx="4735901" cy="3189825"/>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pPr>
        <w:pStyle w:val="NumberedList1"/>
        <w:numPr>
          <w:ilvl w:val="0"/>
          <w:numId w:val="0"/>
        </w:numPr>
        <w:ind w:left="1800"/>
      </w:pPr>
    </w:p>
    <w:p w:rsidR="00066CB3" w:rsidRDefault="00066CB3" w:rsidP="00066CB3">
      <w:pPr>
        <w:pStyle w:val="NumberedList1"/>
        <w:numPr>
          <w:ilvl w:val="0"/>
          <w:numId w:val="28"/>
        </w:numPr>
        <w:spacing w:before="120"/>
        <w:ind w:left="1800"/>
      </w:pPr>
      <w:r>
        <w:t>Enter the necessary information.</w:t>
      </w:r>
    </w:p>
    <w:p w:rsidR="00066CB3" w:rsidRPr="000705F8" w:rsidRDefault="00066CB3" w:rsidP="00066CB3">
      <w:pPr>
        <w:pStyle w:val="NumberedList1"/>
        <w:numPr>
          <w:ilvl w:val="0"/>
          <w:numId w:val="28"/>
        </w:numPr>
        <w:spacing w:before="120"/>
        <w:ind w:left="1800"/>
      </w:pPr>
      <w:r>
        <w:t xml:space="preserve">Click the </w:t>
      </w:r>
      <w:r w:rsidRPr="00C56C84">
        <w:rPr>
          <w:b/>
        </w:rPr>
        <w:t>Save</w:t>
      </w:r>
      <w:r>
        <w:t xml:space="preserve"> button.</w:t>
      </w:r>
    </w:p>
    <w:p w:rsidR="00066CB3" w:rsidRDefault="00066CB3" w:rsidP="00066CB3">
      <w:pPr>
        <w:spacing w:before="0" w:after="0"/>
        <w:ind w:left="0"/>
        <w:rPr>
          <w:b/>
          <w:bCs/>
          <w:iCs/>
          <w:color w:val="1F497D"/>
          <w:sz w:val="32"/>
          <w:szCs w:val="28"/>
        </w:rPr>
      </w:pPr>
      <w:r>
        <w:br w:type="page"/>
      </w:r>
    </w:p>
    <w:p w:rsidR="00066CB3" w:rsidRDefault="00066CB3" w:rsidP="00066CB3">
      <w:pPr>
        <w:pStyle w:val="Heading2"/>
      </w:pPr>
      <w:bookmarkStart w:id="61" w:name="_Toc315443018"/>
      <w:bookmarkStart w:id="62" w:name="_Toc388972150"/>
      <w:r>
        <w:t>Viewing and Updating My Plans</w:t>
      </w:r>
      <w:bookmarkEnd w:id="61"/>
      <w:bookmarkEnd w:id="62"/>
    </w:p>
    <w:p w:rsidR="00066CB3" w:rsidRDefault="00066CB3" w:rsidP="00066CB3">
      <w:r>
        <w:t xml:space="preserve">On the </w:t>
      </w:r>
      <w:r w:rsidRPr="00A97277">
        <w:rPr>
          <w:b/>
        </w:rPr>
        <w:t>My Plans</w:t>
      </w:r>
      <w:r>
        <w:t xml:space="preserve"> </w:t>
      </w:r>
      <w:r w:rsidR="0092625F">
        <w:t>page</w:t>
      </w:r>
      <w:r>
        <w:t xml:space="preserve">, you may view your </w:t>
      </w:r>
      <w:r w:rsidR="0092625F">
        <w:t>current plan</w:t>
      </w:r>
      <w:r w:rsidR="00AC7EAB">
        <w:t>s’</w:t>
      </w:r>
      <w:r w:rsidR="0092625F">
        <w:t xml:space="preserve"> information and all plans you have previously enrolled.</w:t>
      </w:r>
    </w:p>
    <w:p w:rsidR="00066CB3" w:rsidRDefault="00A8238E" w:rsidP="00066CB3">
      <w:r>
        <w:rPr>
          <w:noProof/>
        </w:rPr>
        <w:drawing>
          <wp:inline distT="0" distB="0" distL="0" distR="0" wp14:anchorId="415821EF" wp14:editId="5ADD4A36">
            <wp:extent cx="5486400" cy="2560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2387"/>
                    <a:stretch/>
                  </pic:blipFill>
                  <pic:spPr bwMode="auto">
                    <a:xfrm>
                      <a:off x="0" y="0"/>
                      <a:ext cx="5496041" cy="2564525"/>
                    </a:xfrm>
                    <a:prstGeom prst="rect">
                      <a:avLst/>
                    </a:prstGeom>
                    <a:ln>
                      <a:noFill/>
                    </a:ln>
                    <a:extLst>
                      <a:ext uri="{53640926-AAD7-44D8-BBD7-CCE9431645EC}">
                        <a14:shadowObscured xmlns:a14="http://schemas.microsoft.com/office/drawing/2010/main"/>
                      </a:ext>
                    </a:extLst>
                  </pic:spPr>
                </pic:pic>
              </a:graphicData>
            </a:graphic>
          </wp:inline>
        </w:drawing>
      </w:r>
    </w:p>
    <w:p w:rsidR="00066CB3" w:rsidRDefault="00066CB3" w:rsidP="00066CB3">
      <w:r>
        <w:t xml:space="preserve">To do these things, you must first access the </w:t>
      </w:r>
      <w:r w:rsidRPr="004E2948">
        <w:rPr>
          <w:b/>
        </w:rPr>
        <w:t>My Plans</w:t>
      </w:r>
      <w:r>
        <w:t xml:space="preserve"> page by clicking the </w:t>
      </w:r>
      <w:r w:rsidRPr="007B4F69">
        <w:rPr>
          <w:b/>
        </w:rPr>
        <w:t>My Plans</w:t>
      </w:r>
      <w:r>
        <w:t xml:space="preserve"> button that is </w:t>
      </w:r>
      <w:r w:rsidR="00A8238E">
        <w:t>on</w:t>
      </w:r>
      <w:r>
        <w:t xml:space="preserve"> the </w:t>
      </w:r>
      <w:r w:rsidRPr="007B4F69">
        <w:rPr>
          <w:b/>
        </w:rPr>
        <w:t>My Account</w:t>
      </w:r>
      <w:r>
        <w:t xml:space="preserve"> panel.  </w:t>
      </w:r>
    </w:p>
    <w:p w:rsidR="00066CB3" w:rsidRDefault="00066CB3" w:rsidP="00066CB3">
      <w:r>
        <w:t xml:space="preserve">On the </w:t>
      </w:r>
      <w:r w:rsidRPr="00E2308B">
        <w:rPr>
          <w:b/>
        </w:rPr>
        <w:t>My Plans</w:t>
      </w:r>
      <w:r>
        <w:t xml:space="preserve"> page you can:</w:t>
      </w:r>
    </w:p>
    <w:p w:rsidR="00066CB3" w:rsidRDefault="00066CB3" w:rsidP="004E79A2">
      <w:pPr>
        <w:pStyle w:val="Bullet1"/>
      </w:pPr>
      <w:r>
        <w:t>View your current</w:t>
      </w:r>
      <w:r w:rsidR="00AC7EAB">
        <w:t xml:space="preserve"> and previously enrolled</w:t>
      </w:r>
      <w:r>
        <w:t xml:space="preserve"> plans.</w:t>
      </w:r>
    </w:p>
    <w:p w:rsidR="00066CB3" w:rsidRDefault="00066CB3" w:rsidP="001963D7">
      <w:pPr>
        <w:pStyle w:val="Bullet1"/>
        <w:numPr>
          <w:ilvl w:val="0"/>
          <w:numId w:val="0"/>
        </w:numPr>
        <w:ind w:left="1800"/>
      </w:pPr>
      <w:r w:rsidRPr="00C13AA2">
        <w:rPr>
          <w:b/>
        </w:rPr>
        <w:t>Note</w:t>
      </w:r>
      <w:r>
        <w:t>: The list of plans is constructed from all the plans you have enrolled in whose status is not pending or canceled.</w:t>
      </w:r>
    </w:p>
    <w:p w:rsidR="00066CB3" w:rsidRDefault="00066CB3" w:rsidP="004E79A2">
      <w:pPr>
        <w:pStyle w:val="Bullet1"/>
      </w:pPr>
      <w:r>
        <w:t>View the status of your plans. The possible statuses are:</w:t>
      </w:r>
    </w:p>
    <w:tbl>
      <w:tblPr>
        <w:tblStyle w:val="TableGrid"/>
        <w:tblW w:w="0" w:type="auto"/>
        <w:tblInd w:w="1998" w:type="dxa"/>
        <w:tblLook w:val="04A0" w:firstRow="1" w:lastRow="0" w:firstColumn="1" w:lastColumn="0" w:noHBand="0" w:noVBand="1"/>
      </w:tblPr>
      <w:tblGrid>
        <w:gridCol w:w="1273"/>
        <w:gridCol w:w="6305"/>
      </w:tblGrid>
      <w:tr w:rsidR="00066CB3" w:rsidRPr="007D6F79" w:rsidTr="004216BA">
        <w:trPr>
          <w:tblHeader/>
        </w:trPr>
        <w:tc>
          <w:tcPr>
            <w:tcW w:w="1273" w:type="dxa"/>
            <w:shd w:val="clear" w:color="auto" w:fill="BFBFBF" w:themeFill="background1" w:themeFillShade="BF"/>
          </w:tcPr>
          <w:p w:rsidR="00066CB3" w:rsidRPr="001963D7" w:rsidRDefault="00066CB3" w:rsidP="003E1B46">
            <w:pPr>
              <w:spacing w:after="120"/>
              <w:ind w:left="0"/>
              <w:rPr>
                <w:b/>
              </w:rPr>
            </w:pPr>
            <w:r w:rsidRPr="001963D7">
              <w:rPr>
                <w:b/>
              </w:rPr>
              <w:t>Status</w:t>
            </w:r>
          </w:p>
        </w:tc>
        <w:tc>
          <w:tcPr>
            <w:tcW w:w="6305" w:type="dxa"/>
            <w:shd w:val="clear" w:color="auto" w:fill="BFBFBF" w:themeFill="background1" w:themeFillShade="BF"/>
          </w:tcPr>
          <w:p w:rsidR="00066CB3" w:rsidRPr="001963D7" w:rsidRDefault="00066CB3" w:rsidP="003E1B46">
            <w:pPr>
              <w:spacing w:after="120"/>
              <w:ind w:left="0"/>
              <w:rPr>
                <w:b/>
              </w:rPr>
            </w:pPr>
            <w:r w:rsidRPr="001963D7">
              <w:rPr>
                <w:b/>
              </w:rPr>
              <w:t>Definition</w:t>
            </w:r>
          </w:p>
        </w:tc>
      </w:tr>
      <w:tr w:rsidR="00066CB3" w:rsidRPr="007D6F79" w:rsidTr="004216BA">
        <w:tc>
          <w:tcPr>
            <w:tcW w:w="1273" w:type="dxa"/>
          </w:tcPr>
          <w:p w:rsidR="00066CB3" w:rsidRPr="003E1B46" w:rsidRDefault="00066CB3" w:rsidP="003E1B46">
            <w:pPr>
              <w:spacing w:after="120"/>
              <w:ind w:left="0"/>
              <w:rPr>
                <w:sz w:val="18"/>
                <w:szCs w:val="18"/>
              </w:rPr>
            </w:pPr>
            <w:r w:rsidRPr="003E1B46">
              <w:rPr>
                <w:sz w:val="18"/>
                <w:szCs w:val="18"/>
              </w:rPr>
              <w:t>Active</w:t>
            </w:r>
          </w:p>
        </w:tc>
        <w:tc>
          <w:tcPr>
            <w:tcW w:w="6305" w:type="dxa"/>
          </w:tcPr>
          <w:p w:rsidR="00066CB3" w:rsidRPr="003E1B46" w:rsidRDefault="00850765" w:rsidP="003E1B46">
            <w:pPr>
              <w:spacing w:after="120"/>
              <w:ind w:left="0"/>
              <w:rPr>
                <w:sz w:val="18"/>
                <w:szCs w:val="18"/>
              </w:rPr>
            </w:pPr>
            <w:r w:rsidRPr="003E1B46">
              <w:rPr>
                <w:sz w:val="18"/>
                <w:szCs w:val="18"/>
              </w:rPr>
              <w:t xml:space="preserve">The user </w:t>
            </w:r>
            <w:r w:rsidR="00066CB3" w:rsidRPr="003E1B46">
              <w:rPr>
                <w:sz w:val="18"/>
                <w:szCs w:val="18"/>
              </w:rPr>
              <w:t xml:space="preserve">has completed the enrollment plan acceptance step and made </w:t>
            </w:r>
            <w:r w:rsidRPr="003E1B46">
              <w:rPr>
                <w:sz w:val="18"/>
                <w:szCs w:val="18"/>
              </w:rPr>
              <w:t xml:space="preserve">the </w:t>
            </w:r>
            <w:r w:rsidR="00066CB3" w:rsidRPr="003E1B46">
              <w:rPr>
                <w:sz w:val="18"/>
                <w:szCs w:val="18"/>
              </w:rPr>
              <w:t xml:space="preserve">payment, and the </w:t>
            </w:r>
            <w:r w:rsidR="00066CB3" w:rsidRPr="003E1B46">
              <w:rPr>
                <w:b/>
                <w:sz w:val="18"/>
                <w:szCs w:val="18"/>
              </w:rPr>
              <w:t>Last Payment Accepted Date</w:t>
            </w:r>
            <w:r w:rsidR="00066CB3" w:rsidRPr="003E1B46">
              <w:rPr>
                <w:sz w:val="18"/>
                <w:szCs w:val="18"/>
              </w:rPr>
              <w:t xml:space="preserve"> has not passed.</w:t>
            </w:r>
          </w:p>
        </w:tc>
      </w:tr>
      <w:tr w:rsidR="00066CB3" w:rsidRPr="007D6F79" w:rsidTr="004216BA">
        <w:tc>
          <w:tcPr>
            <w:tcW w:w="1273" w:type="dxa"/>
          </w:tcPr>
          <w:p w:rsidR="00066CB3" w:rsidRPr="003E1B46" w:rsidRDefault="00066CB3" w:rsidP="003E1B46">
            <w:pPr>
              <w:spacing w:after="120"/>
              <w:ind w:left="0"/>
              <w:rPr>
                <w:sz w:val="18"/>
                <w:szCs w:val="18"/>
              </w:rPr>
            </w:pPr>
            <w:proofErr w:type="spellStart"/>
            <w:r w:rsidRPr="003E1B46">
              <w:rPr>
                <w:sz w:val="18"/>
                <w:szCs w:val="18"/>
              </w:rPr>
              <w:t>OptedOut</w:t>
            </w:r>
            <w:proofErr w:type="spellEnd"/>
          </w:p>
        </w:tc>
        <w:tc>
          <w:tcPr>
            <w:tcW w:w="6305" w:type="dxa"/>
          </w:tcPr>
          <w:p w:rsidR="00066CB3" w:rsidRPr="003E1B46" w:rsidRDefault="00066CB3" w:rsidP="003E1B46">
            <w:pPr>
              <w:spacing w:after="120"/>
              <w:ind w:left="0"/>
              <w:rPr>
                <w:sz w:val="18"/>
                <w:szCs w:val="18"/>
              </w:rPr>
            </w:pPr>
            <w:r w:rsidRPr="003E1B46">
              <w:rPr>
                <w:sz w:val="18"/>
                <w:szCs w:val="18"/>
              </w:rPr>
              <w:t>If the user calls and requests to opt-out of one of his</w:t>
            </w:r>
            <w:r w:rsidR="00E73942" w:rsidRPr="003E1B46">
              <w:rPr>
                <w:sz w:val="18"/>
                <w:szCs w:val="18"/>
              </w:rPr>
              <w:t xml:space="preserve"> or </w:t>
            </w:r>
            <w:r w:rsidRPr="003E1B46">
              <w:rPr>
                <w:sz w:val="18"/>
                <w:szCs w:val="18"/>
              </w:rPr>
              <w:t>her plans</w:t>
            </w:r>
          </w:p>
        </w:tc>
      </w:tr>
      <w:tr w:rsidR="00066CB3" w:rsidRPr="007D6F79" w:rsidTr="004216BA">
        <w:tc>
          <w:tcPr>
            <w:tcW w:w="1273" w:type="dxa"/>
          </w:tcPr>
          <w:p w:rsidR="00066CB3" w:rsidRPr="003E1B46" w:rsidRDefault="00066CB3" w:rsidP="003E1B46">
            <w:pPr>
              <w:spacing w:after="120"/>
              <w:ind w:left="0"/>
              <w:rPr>
                <w:sz w:val="18"/>
                <w:szCs w:val="18"/>
              </w:rPr>
            </w:pPr>
            <w:r w:rsidRPr="003E1B46">
              <w:rPr>
                <w:sz w:val="18"/>
                <w:szCs w:val="18"/>
              </w:rPr>
              <w:t>Deactivated</w:t>
            </w:r>
          </w:p>
        </w:tc>
        <w:tc>
          <w:tcPr>
            <w:tcW w:w="6305" w:type="dxa"/>
          </w:tcPr>
          <w:p w:rsidR="00066CB3" w:rsidRPr="003E1B46" w:rsidRDefault="00066CB3" w:rsidP="003E1B46">
            <w:pPr>
              <w:spacing w:after="120"/>
              <w:ind w:left="0"/>
              <w:rPr>
                <w:sz w:val="18"/>
                <w:szCs w:val="18"/>
              </w:rPr>
            </w:pPr>
            <w:r w:rsidRPr="003E1B46">
              <w:rPr>
                <w:sz w:val="18"/>
                <w:szCs w:val="18"/>
              </w:rPr>
              <w:t xml:space="preserve">When the user has exceeded </w:t>
            </w:r>
            <w:r w:rsidRPr="003E1B46">
              <w:rPr>
                <w:b/>
                <w:sz w:val="18"/>
                <w:szCs w:val="18"/>
              </w:rPr>
              <w:t>Allowed Past Due Installments</w:t>
            </w:r>
            <w:r w:rsidRPr="003E1B46">
              <w:rPr>
                <w:sz w:val="18"/>
                <w:szCs w:val="18"/>
              </w:rPr>
              <w:t xml:space="preserve">, he or she may not perform any action on the plan. A plan whose status is Deactivated may be changed to Reactivate by </w:t>
            </w:r>
            <w:r w:rsidR="003B3E2B" w:rsidRPr="003E1B46">
              <w:rPr>
                <w:sz w:val="18"/>
                <w:szCs w:val="18"/>
              </w:rPr>
              <w:t xml:space="preserve">Official Payments </w:t>
            </w:r>
            <w:r w:rsidRPr="003E1B46">
              <w:rPr>
                <w:sz w:val="18"/>
                <w:szCs w:val="18"/>
              </w:rPr>
              <w:t>Customer Service Representative once.</w:t>
            </w:r>
          </w:p>
        </w:tc>
      </w:tr>
      <w:tr w:rsidR="00066CB3" w:rsidRPr="007D6F79" w:rsidTr="004216BA">
        <w:tc>
          <w:tcPr>
            <w:tcW w:w="1273" w:type="dxa"/>
          </w:tcPr>
          <w:p w:rsidR="00066CB3" w:rsidRPr="003E1B46" w:rsidRDefault="00D87A75" w:rsidP="003E1B46">
            <w:pPr>
              <w:spacing w:after="120"/>
              <w:ind w:left="0"/>
              <w:rPr>
                <w:sz w:val="18"/>
                <w:szCs w:val="18"/>
              </w:rPr>
            </w:pPr>
            <w:r w:rsidRPr="003E1B46">
              <w:rPr>
                <w:sz w:val="18"/>
                <w:szCs w:val="18"/>
              </w:rPr>
              <w:t>In</w:t>
            </w:r>
            <w:r w:rsidR="00066CB3" w:rsidRPr="003E1B46">
              <w:rPr>
                <w:sz w:val="18"/>
                <w:szCs w:val="18"/>
              </w:rPr>
              <w:t>complete</w:t>
            </w:r>
          </w:p>
        </w:tc>
        <w:tc>
          <w:tcPr>
            <w:tcW w:w="6305" w:type="dxa"/>
          </w:tcPr>
          <w:p w:rsidR="00066CB3" w:rsidRPr="003E1B46" w:rsidRDefault="00066CB3" w:rsidP="003E1B46">
            <w:pPr>
              <w:spacing w:after="120"/>
              <w:ind w:left="0"/>
              <w:rPr>
                <w:sz w:val="18"/>
                <w:szCs w:val="18"/>
              </w:rPr>
            </w:pPr>
            <w:r w:rsidRPr="003E1B46">
              <w:rPr>
                <w:sz w:val="18"/>
                <w:szCs w:val="18"/>
              </w:rPr>
              <w:t xml:space="preserve">During Ended Plans processing: If the plan is on the </w:t>
            </w:r>
            <w:r w:rsidRPr="003E1B46">
              <w:rPr>
                <w:b/>
                <w:sz w:val="18"/>
                <w:szCs w:val="18"/>
              </w:rPr>
              <w:t>Last Payment Accepted Date</w:t>
            </w:r>
            <w:r w:rsidRPr="003E1B46">
              <w:rPr>
                <w:sz w:val="18"/>
                <w:szCs w:val="18"/>
              </w:rPr>
              <w:t xml:space="preserve">, and all payable items are not paid, but the user has NOT exceeded </w:t>
            </w:r>
            <w:r w:rsidRPr="003E1B46">
              <w:rPr>
                <w:b/>
                <w:sz w:val="18"/>
                <w:szCs w:val="18"/>
              </w:rPr>
              <w:t>Allowed Past Due Installments</w:t>
            </w:r>
            <w:r w:rsidRPr="003E1B46">
              <w:rPr>
                <w:sz w:val="18"/>
                <w:szCs w:val="18"/>
              </w:rPr>
              <w:t>, the status of his</w:t>
            </w:r>
            <w:r w:rsidR="00F90E8B" w:rsidRPr="003E1B46">
              <w:rPr>
                <w:sz w:val="18"/>
                <w:szCs w:val="18"/>
              </w:rPr>
              <w:t xml:space="preserve"> or </w:t>
            </w:r>
            <w:r w:rsidRPr="003E1B46">
              <w:rPr>
                <w:sz w:val="18"/>
                <w:szCs w:val="18"/>
              </w:rPr>
              <w:t>her instance of the plan will be changed to Incomplete and he</w:t>
            </w:r>
            <w:r w:rsidR="00F90E8B" w:rsidRPr="003E1B46">
              <w:rPr>
                <w:sz w:val="18"/>
                <w:szCs w:val="18"/>
              </w:rPr>
              <w:t xml:space="preserve"> or </w:t>
            </w:r>
            <w:r w:rsidRPr="003E1B46">
              <w:rPr>
                <w:sz w:val="18"/>
                <w:szCs w:val="18"/>
              </w:rPr>
              <w:t>she will be sent the Incomplete Plan notification.</w:t>
            </w:r>
          </w:p>
        </w:tc>
      </w:tr>
      <w:tr w:rsidR="00066CB3" w:rsidRPr="007D6F79" w:rsidTr="004216BA">
        <w:tc>
          <w:tcPr>
            <w:tcW w:w="1273"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Reactivate</w:t>
            </w:r>
          </w:p>
        </w:tc>
        <w:tc>
          <w:tcPr>
            <w:tcW w:w="6305"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 xml:space="preserve">The user may not perform any action on </w:t>
            </w:r>
            <w:r w:rsidR="0034421B" w:rsidRPr="003E1B46">
              <w:rPr>
                <w:rFonts w:ascii="Arial" w:hAnsi="Arial"/>
                <w:sz w:val="18"/>
                <w:szCs w:val="18"/>
              </w:rPr>
              <w:t xml:space="preserve">his or </w:t>
            </w:r>
            <w:r w:rsidRPr="003E1B46">
              <w:rPr>
                <w:rFonts w:ascii="Arial" w:hAnsi="Arial"/>
                <w:sz w:val="18"/>
                <w:szCs w:val="18"/>
              </w:rPr>
              <w:t>her plan. The system will set the status to Active during the next normal cycle of the system processes.</w:t>
            </w:r>
          </w:p>
        </w:tc>
      </w:tr>
      <w:tr w:rsidR="00066CB3" w:rsidRPr="007D6F79" w:rsidTr="004216BA">
        <w:tc>
          <w:tcPr>
            <w:tcW w:w="1273"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Complete</w:t>
            </w:r>
          </w:p>
        </w:tc>
        <w:tc>
          <w:tcPr>
            <w:tcW w:w="6305"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 xml:space="preserve">This is on the </w:t>
            </w:r>
            <w:r w:rsidRPr="003E1B46">
              <w:rPr>
                <w:rFonts w:ascii="Arial" w:hAnsi="Arial"/>
                <w:b/>
                <w:sz w:val="18"/>
                <w:szCs w:val="18"/>
              </w:rPr>
              <w:t>Last Payment Accepted Date</w:t>
            </w:r>
            <w:r w:rsidRPr="003E1B46">
              <w:rPr>
                <w:rFonts w:ascii="Arial" w:hAnsi="Arial"/>
                <w:sz w:val="18"/>
                <w:szCs w:val="18"/>
              </w:rPr>
              <w:t xml:space="preserve"> when all payable items are paid.</w:t>
            </w:r>
          </w:p>
        </w:tc>
      </w:tr>
      <w:tr w:rsidR="00066CB3" w:rsidRPr="007D6F79" w:rsidTr="004216BA">
        <w:tc>
          <w:tcPr>
            <w:tcW w:w="1273"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Terminated</w:t>
            </w:r>
          </w:p>
        </w:tc>
        <w:tc>
          <w:tcPr>
            <w:tcW w:w="6305" w:type="dxa"/>
          </w:tcPr>
          <w:p w:rsidR="00066CB3" w:rsidRPr="003E1B46" w:rsidRDefault="00066CB3" w:rsidP="003E1B46">
            <w:pPr>
              <w:pStyle w:val="TableList"/>
              <w:spacing w:before="120" w:after="120"/>
              <w:rPr>
                <w:rFonts w:ascii="Arial" w:hAnsi="Arial"/>
                <w:sz w:val="18"/>
                <w:szCs w:val="18"/>
              </w:rPr>
            </w:pPr>
            <w:r w:rsidRPr="003E1B46">
              <w:rPr>
                <w:rFonts w:ascii="Arial" w:hAnsi="Arial"/>
                <w:sz w:val="18"/>
                <w:szCs w:val="18"/>
              </w:rPr>
              <w:t xml:space="preserve">This is on the </w:t>
            </w:r>
            <w:r w:rsidRPr="003E1B46">
              <w:rPr>
                <w:rFonts w:ascii="Arial" w:hAnsi="Arial"/>
                <w:b/>
                <w:sz w:val="18"/>
                <w:szCs w:val="18"/>
              </w:rPr>
              <w:t>Last Payment Accepted Date</w:t>
            </w:r>
            <w:r w:rsidRPr="003E1B46">
              <w:rPr>
                <w:rFonts w:ascii="Arial" w:hAnsi="Arial"/>
                <w:sz w:val="18"/>
                <w:szCs w:val="18"/>
              </w:rPr>
              <w:t xml:space="preserve"> when all payable items are not paid, or when the user has exceeded the </w:t>
            </w:r>
            <w:r w:rsidRPr="003E1B46">
              <w:rPr>
                <w:rFonts w:ascii="Arial" w:hAnsi="Arial"/>
                <w:b/>
                <w:sz w:val="18"/>
                <w:szCs w:val="18"/>
              </w:rPr>
              <w:t>Allowed Past Due Installments</w:t>
            </w:r>
            <w:r w:rsidRPr="003E1B46">
              <w:rPr>
                <w:rFonts w:ascii="Arial" w:hAnsi="Arial"/>
                <w:sz w:val="18"/>
                <w:szCs w:val="18"/>
              </w:rPr>
              <w:t xml:space="preserve"> on a plan that has previously been reactivated.</w:t>
            </w:r>
          </w:p>
        </w:tc>
      </w:tr>
    </w:tbl>
    <w:p w:rsidR="00066CB3" w:rsidRDefault="00066CB3" w:rsidP="00066CB3">
      <w:pPr>
        <w:pStyle w:val="Bullet2"/>
        <w:numPr>
          <w:ilvl w:val="0"/>
          <w:numId w:val="0"/>
        </w:numPr>
        <w:ind w:left="2520"/>
      </w:pPr>
    </w:p>
    <w:p w:rsidR="00066CB3" w:rsidRDefault="00066CB3" w:rsidP="004E79A2">
      <w:pPr>
        <w:pStyle w:val="Bullet1"/>
      </w:pPr>
      <w:r>
        <w:t xml:space="preserve">Click on the </w:t>
      </w:r>
      <w:r w:rsidRPr="00367C7E">
        <w:rPr>
          <w:b/>
        </w:rPr>
        <w:t>View Details</w:t>
      </w:r>
      <w:r w:rsidRPr="007301A7">
        <w:t xml:space="preserve"> link to view the plan details.</w:t>
      </w:r>
    </w:p>
    <w:p w:rsidR="00066CB3" w:rsidRDefault="00066CB3" w:rsidP="00B47D6E">
      <w:pPr>
        <w:pStyle w:val="Bullet1"/>
        <w:numPr>
          <w:ilvl w:val="0"/>
          <w:numId w:val="0"/>
        </w:numPr>
        <w:ind w:left="1800"/>
      </w:pPr>
      <w:r w:rsidRPr="00C13AA2">
        <w:rPr>
          <w:b/>
        </w:rPr>
        <w:t>Note</w:t>
      </w:r>
      <w:r>
        <w:t xml:space="preserve">: Click </w:t>
      </w:r>
      <w:r w:rsidRPr="00C13AA2">
        <w:rPr>
          <w:b/>
        </w:rPr>
        <w:t>Hide Details</w:t>
      </w:r>
      <w:r>
        <w:t xml:space="preserve"> to hide the plan details.</w:t>
      </w:r>
      <w:r w:rsidRPr="007301A7">
        <w:t xml:space="preserve">  </w:t>
      </w:r>
    </w:p>
    <w:p w:rsidR="00066CB3" w:rsidRDefault="00A8238E" w:rsidP="00B47D6E">
      <w:pPr>
        <w:pStyle w:val="Bullet1"/>
        <w:numPr>
          <w:ilvl w:val="0"/>
          <w:numId w:val="0"/>
        </w:numPr>
        <w:ind w:left="1800"/>
      </w:pPr>
      <w:r>
        <w:rPr>
          <w:noProof/>
        </w:rPr>
        <w:drawing>
          <wp:inline distT="0" distB="0" distL="0" distR="0" wp14:anchorId="2C20C17A" wp14:editId="71C384A7">
            <wp:extent cx="4314825" cy="51339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11896" cy="5130513"/>
                    </a:xfrm>
                    <a:prstGeom prst="rect">
                      <a:avLst/>
                    </a:prstGeom>
                  </pic:spPr>
                </pic:pic>
              </a:graphicData>
            </a:graphic>
          </wp:inline>
        </w:drawing>
      </w:r>
    </w:p>
    <w:p w:rsidR="003F512E" w:rsidRDefault="003F512E">
      <w:pPr>
        <w:spacing w:before="0" w:after="0"/>
        <w:ind w:left="0"/>
        <w:rPr>
          <w:rFonts w:cs="Arial"/>
          <w:iCs/>
        </w:rPr>
      </w:pPr>
      <w:r>
        <w:br w:type="page"/>
      </w:r>
    </w:p>
    <w:p w:rsidR="00066CB3" w:rsidRDefault="003F512E" w:rsidP="004E79A2">
      <w:pPr>
        <w:pStyle w:val="Bullet1"/>
      </w:pPr>
      <w:r>
        <w:t xml:space="preserve">From a plan’s </w:t>
      </w:r>
      <w:r w:rsidRPr="003F512E">
        <w:rPr>
          <w:b/>
        </w:rPr>
        <w:t>Details</w:t>
      </w:r>
      <w:r>
        <w:t>, you can m</w:t>
      </w:r>
      <w:r w:rsidR="00066CB3" w:rsidRPr="007301A7">
        <w:t>ake a one-time payment</w:t>
      </w:r>
      <w:r w:rsidR="00066CB3">
        <w:t xml:space="preserve"> on</w:t>
      </w:r>
      <w:r w:rsidR="00B47D6E">
        <w:t xml:space="preserve"> an</w:t>
      </w:r>
      <w:r w:rsidR="00066CB3">
        <w:t xml:space="preserve"> active plan by</w:t>
      </w:r>
      <w:r w:rsidR="00066CB3" w:rsidRPr="007301A7">
        <w:t xml:space="preserve"> select</w:t>
      </w:r>
      <w:r w:rsidR="00066CB3">
        <w:t>ing</w:t>
      </w:r>
      <w:r w:rsidR="00066CB3" w:rsidRPr="007301A7">
        <w:t xml:space="preserve"> the</w:t>
      </w:r>
      <w:r w:rsidR="00066CB3">
        <w:t xml:space="preserve"> desired</w:t>
      </w:r>
      <w:r w:rsidR="00066CB3" w:rsidRPr="007301A7">
        <w:t xml:space="preserve"> items</w:t>
      </w:r>
      <w:r w:rsidR="00066CB3">
        <w:t xml:space="preserve">’ </w:t>
      </w:r>
      <w:r w:rsidR="00066CB3" w:rsidRPr="00C13AA2">
        <w:rPr>
          <w:b/>
        </w:rPr>
        <w:t>Pay Now</w:t>
      </w:r>
      <w:r w:rsidR="00066CB3">
        <w:t xml:space="preserve"> checkbox</w:t>
      </w:r>
      <w:r w:rsidR="00066CB3" w:rsidRPr="007301A7">
        <w:t xml:space="preserve"> and click</w:t>
      </w:r>
      <w:r w:rsidR="00066CB3">
        <w:t>ing</w:t>
      </w:r>
      <w:r w:rsidR="00066CB3" w:rsidRPr="007301A7">
        <w:t xml:space="preserve"> </w:t>
      </w:r>
      <w:r w:rsidR="00066CB3">
        <w:t xml:space="preserve">the </w:t>
      </w:r>
      <w:r w:rsidR="00066CB3" w:rsidRPr="00367C7E">
        <w:rPr>
          <w:b/>
        </w:rPr>
        <w:t>Make a Payment</w:t>
      </w:r>
      <w:r w:rsidR="00066CB3">
        <w:t xml:space="preserve"> button.</w:t>
      </w:r>
    </w:p>
    <w:p w:rsidR="00066CB3" w:rsidRDefault="00066CB3" w:rsidP="00B47D6E">
      <w:pPr>
        <w:pStyle w:val="Bullet1"/>
        <w:numPr>
          <w:ilvl w:val="0"/>
          <w:numId w:val="0"/>
        </w:numPr>
        <w:ind w:left="1800"/>
      </w:pPr>
      <w:r w:rsidRPr="00C13AA2">
        <w:rPr>
          <w:b/>
        </w:rPr>
        <w:t>Note</w:t>
      </w:r>
      <w:r>
        <w:t xml:space="preserve">: </w:t>
      </w:r>
      <w:r>
        <w:rPr>
          <w:kern w:val="32"/>
        </w:rPr>
        <w:t xml:space="preserve">Clicking the </w:t>
      </w:r>
      <w:r w:rsidRPr="00D801FB">
        <w:rPr>
          <w:b/>
          <w:kern w:val="32"/>
        </w:rPr>
        <w:t>Make a Payment</w:t>
      </w:r>
      <w:r>
        <w:rPr>
          <w:kern w:val="32"/>
        </w:rPr>
        <w:t xml:space="preserve"> button directs you to the payment application to pay for the </w:t>
      </w:r>
      <w:proofErr w:type="gramStart"/>
      <w:r>
        <w:rPr>
          <w:kern w:val="32"/>
        </w:rPr>
        <w:t>plan’s</w:t>
      </w:r>
      <w:proofErr w:type="gramEnd"/>
      <w:r>
        <w:rPr>
          <w:kern w:val="32"/>
        </w:rPr>
        <w:t xml:space="preserve"> checked items.</w:t>
      </w:r>
    </w:p>
    <w:p w:rsidR="00066CB3" w:rsidRDefault="00066CB3" w:rsidP="004E79A2">
      <w:pPr>
        <w:pStyle w:val="Bullet1"/>
      </w:pPr>
      <w:r>
        <w:t>S</w:t>
      </w:r>
      <w:r w:rsidRPr="007301A7">
        <w:t>chedule future payments</w:t>
      </w:r>
      <w:r>
        <w:t xml:space="preserve"> on</w:t>
      </w:r>
      <w:r w:rsidR="00B47D6E">
        <w:t xml:space="preserve"> an</w:t>
      </w:r>
      <w:r>
        <w:t xml:space="preserve"> active plan by </w:t>
      </w:r>
      <w:r w:rsidRPr="007301A7">
        <w:t>click</w:t>
      </w:r>
      <w:r>
        <w:t xml:space="preserve">ing the </w:t>
      </w:r>
      <w:r w:rsidRPr="00367C7E">
        <w:rPr>
          <w:b/>
        </w:rPr>
        <w:t>Schedule Payments</w:t>
      </w:r>
      <w:r w:rsidRPr="007301A7">
        <w:t xml:space="preserve"> link</w:t>
      </w:r>
      <w:r>
        <w:t>.</w:t>
      </w:r>
    </w:p>
    <w:p w:rsidR="003F512E" w:rsidRDefault="003F512E" w:rsidP="003F512E">
      <w:pPr>
        <w:pStyle w:val="Bullet1"/>
        <w:numPr>
          <w:ilvl w:val="0"/>
          <w:numId w:val="0"/>
        </w:numPr>
        <w:ind w:left="1800"/>
      </w:pPr>
      <w:r w:rsidRPr="003F512E">
        <w:rPr>
          <w:b/>
        </w:rPr>
        <w:t>Note</w:t>
      </w:r>
      <w:r>
        <w:t xml:space="preserve">: Clicking the </w:t>
      </w:r>
      <w:r w:rsidRPr="003F512E">
        <w:rPr>
          <w:b/>
        </w:rPr>
        <w:t>Schedule Payments</w:t>
      </w:r>
      <w:r>
        <w:t xml:space="preserve"> link redirects you to the </w:t>
      </w:r>
      <w:r w:rsidRPr="003F512E">
        <w:rPr>
          <w:b/>
        </w:rPr>
        <w:t>Schedule Payments</w:t>
      </w:r>
      <w:r>
        <w:t xml:space="preserve"> page.</w:t>
      </w:r>
    </w:p>
    <w:p w:rsidR="00A8238E" w:rsidRDefault="00A8238E" w:rsidP="004E79A2">
      <w:pPr>
        <w:pStyle w:val="Bullet1"/>
      </w:pPr>
      <w:r>
        <w:t xml:space="preserve">Click the </w:t>
      </w:r>
      <w:r w:rsidRPr="00AA4879">
        <w:rPr>
          <w:b/>
        </w:rPr>
        <w:t>View Contracts</w:t>
      </w:r>
      <w:r>
        <w:t xml:space="preserve"> link to view contracts.</w:t>
      </w:r>
    </w:p>
    <w:p w:rsidR="00A8238E" w:rsidRDefault="00A8238E" w:rsidP="00F55F5F">
      <w:pPr>
        <w:pStyle w:val="Bullet1"/>
        <w:numPr>
          <w:ilvl w:val="0"/>
          <w:numId w:val="0"/>
        </w:numPr>
        <w:ind w:left="1800"/>
      </w:pPr>
      <w:r>
        <w:rPr>
          <w:noProof/>
        </w:rPr>
        <w:drawing>
          <wp:inline distT="0" distB="0" distL="0" distR="0" wp14:anchorId="5AFC8D79" wp14:editId="7C66C68F">
            <wp:extent cx="4794636" cy="2009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97934" cy="2010417"/>
                    </a:xfrm>
                    <a:prstGeom prst="rect">
                      <a:avLst/>
                    </a:prstGeom>
                  </pic:spPr>
                </pic:pic>
              </a:graphicData>
            </a:graphic>
          </wp:inline>
        </w:drawing>
      </w:r>
    </w:p>
    <w:p w:rsidR="00F55F5F" w:rsidRDefault="00F55F5F" w:rsidP="00F55F5F">
      <w:pPr>
        <w:pStyle w:val="Bullet1"/>
        <w:numPr>
          <w:ilvl w:val="0"/>
          <w:numId w:val="0"/>
        </w:numPr>
        <w:ind w:left="1800"/>
      </w:pPr>
    </w:p>
    <w:p w:rsidR="00A8238E" w:rsidRDefault="00A8238E" w:rsidP="00F55F5F">
      <w:pPr>
        <w:pStyle w:val="Bullet1"/>
        <w:numPr>
          <w:ilvl w:val="0"/>
          <w:numId w:val="0"/>
        </w:numPr>
        <w:ind w:left="1800"/>
      </w:pPr>
      <w:r w:rsidRPr="00F55F5F">
        <w:rPr>
          <w:b/>
        </w:rPr>
        <w:t>Note</w:t>
      </w:r>
      <w:r>
        <w:t>: Click the</w:t>
      </w:r>
      <w:r w:rsidR="005C2A3D">
        <w:t xml:space="preserve"> link of the contract document you wish to review. When the contract details display</w:t>
      </w:r>
      <w:r w:rsidR="00F55F5F">
        <w:t xml:space="preserve">, you have the option to </w:t>
      </w:r>
      <w:r w:rsidR="00F55F5F" w:rsidRPr="00F55F5F">
        <w:rPr>
          <w:b/>
        </w:rPr>
        <w:t>View/Save the PDF</w:t>
      </w:r>
      <w:r w:rsidR="00F55F5F">
        <w:t xml:space="preserve"> on your desktop. When finished reviewing the detail</w:t>
      </w:r>
      <w:r w:rsidR="00AA4879">
        <w:t xml:space="preserve">s of the contract, you can click </w:t>
      </w:r>
      <w:r w:rsidR="00AA4879">
        <w:rPr>
          <w:b/>
        </w:rPr>
        <w:t>Close</w:t>
      </w:r>
      <w:r w:rsidR="00AA4879">
        <w:t>.</w:t>
      </w:r>
    </w:p>
    <w:p w:rsidR="00A8238E" w:rsidRDefault="00A8238E" w:rsidP="003E1B46">
      <w:pPr>
        <w:pStyle w:val="Bullet1"/>
        <w:numPr>
          <w:ilvl w:val="0"/>
          <w:numId w:val="0"/>
        </w:numPr>
        <w:ind w:left="1800"/>
      </w:pPr>
      <w:r>
        <w:rPr>
          <w:noProof/>
        </w:rPr>
        <w:drawing>
          <wp:inline distT="0" distB="0" distL="0" distR="0" wp14:anchorId="7D0200E8" wp14:editId="64A4484D">
            <wp:extent cx="3570135" cy="35365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75122" cy="3541511"/>
                    </a:xfrm>
                    <a:prstGeom prst="rect">
                      <a:avLst/>
                    </a:prstGeom>
                  </pic:spPr>
                </pic:pic>
              </a:graphicData>
            </a:graphic>
          </wp:inline>
        </w:drawing>
      </w:r>
    </w:p>
    <w:p w:rsidR="00601697" w:rsidRDefault="00601697" w:rsidP="004E79A2">
      <w:pPr>
        <w:pStyle w:val="Bullet1"/>
      </w:pPr>
      <w:r>
        <w:t xml:space="preserve">Click the </w:t>
      </w:r>
      <w:r w:rsidR="007A5A4F">
        <w:rPr>
          <w:b/>
        </w:rPr>
        <w:t>Adjust</w:t>
      </w:r>
      <w:r w:rsidRPr="003E1B46">
        <w:rPr>
          <w:b/>
        </w:rPr>
        <w:t xml:space="preserve"> Balance</w:t>
      </w:r>
      <w:r>
        <w:t xml:space="preserve"> link to </w:t>
      </w:r>
      <w:r w:rsidR="003E1B46">
        <w:t>decrease</w:t>
      </w:r>
      <w:r>
        <w:t xml:space="preserve"> your account balance.</w:t>
      </w:r>
    </w:p>
    <w:p w:rsidR="007A5A4F" w:rsidRDefault="007A5A4F" w:rsidP="007A5A4F">
      <w:pPr>
        <w:pStyle w:val="Bullet1"/>
        <w:numPr>
          <w:ilvl w:val="0"/>
          <w:numId w:val="0"/>
        </w:numPr>
        <w:ind w:left="1800"/>
      </w:pPr>
      <w:r w:rsidRPr="007A5A4F">
        <w:rPr>
          <w:b/>
        </w:rPr>
        <w:t>Note</w:t>
      </w:r>
      <w:r>
        <w:t xml:space="preserve">: The link will say </w:t>
      </w:r>
      <w:r w:rsidRPr="007A5A4F">
        <w:rPr>
          <w:b/>
        </w:rPr>
        <w:t>Adjust Balance</w:t>
      </w:r>
      <w:r>
        <w:t xml:space="preserve"> if the student can increase or decrease their balance. It will say </w:t>
      </w:r>
      <w:r w:rsidRPr="007A5A4F">
        <w:rPr>
          <w:b/>
        </w:rPr>
        <w:t>Increase Balance</w:t>
      </w:r>
      <w:r>
        <w:t xml:space="preserve"> if they can only increase their balance. It will say </w:t>
      </w:r>
      <w:r w:rsidRPr="007A5A4F">
        <w:rPr>
          <w:b/>
        </w:rPr>
        <w:t>Decrease Balance</w:t>
      </w:r>
      <w:r>
        <w:t xml:space="preserve"> if the only option is to decrease their balance.</w:t>
      </w:r>
    </w:p>
    <w:p w:rsidR="00601697" w:rsidRDefault="00601697" w:rsidP="003E1B46">
      <w:pPr>
        <w:pStyle w:val="Bullet1"/>
        <w:numPr>
          <w:ilvl w:val="0"/>
          <w:numId w:val="0"/>
        </w:numPr>
        <w:ind w:left="1800"/>
      </w:pPr>
      <w:r>
        <w:rPr>
          <w:noProof/>
        </w:rPr>
        <w:drawing>
          <wp:inline distT="0" distB="0" distL="0" distR="0" wp14:anchorId="158D1111" wp14:editId="40B7B996">
            <wp:extent cx="4805655" cy="4818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08842" cy="4821685"/>
                    </a:xfrm>
                    <a:prstGeom prst="rect">
                      <a:avLst/>
                    </a:prstGeom>
                  </pic:spPr>
                </pic:pic>
              </a:graphicData>
            </a:graphic>
          </wp:inline>
        </w:drawing>
      </w:r>
    </w:p>
    <w:p w:rsidR="0039527A" w:rsidRDefault="0039527A" w:rsidP="003E1B46">
      <w:pPr>
        <w:pStyle w:val="Bullet1"/>
        <w:numPr>
          <w:ilvl w:val="0"/>
          <w:numId w:val="0"/>
        </w:numPr>
        <w:ind w:left="1800"/>
      </w:pPr>
    </w:p>
    <w:p w:rsidR="00601697" w:rsidRDefault="003E1B46" w:rsidP="003E1B46">
      <w:pPr>
        <w:pStyle w:val="Bullet1"/>
        <w:numPr>
          <w:ilvl w:val="0"/>
          <w:numId w:val="0"/>
        </w:numPr>
        <w:ind w:left="1800"/>
      </w:pPr>
      <w:r w:rsidRPr="003E1B46">
        <w:rPr>
          <w:b/>
        </w:rPr>
        <w:t>Note</w:t>
      </w:r>
      <w:r>
        <w:t xml:space="preserve">: </w:t>
      </w:r>
      <w:r w:rsidR="00601697">
        <w:t xml:space="preserve">Enter the </w:t>
      </w:r>
      <w:r w:rsidR="00601697" w:rsidRPr="003E1B46">
        <w:rPr>
          <w:b/>
        </w:rPr>
        <w:t>New Balance Amount</w:t>
      </w:r>
      <w:r>
        <w:t xml:space="preserve"> and c</w:t>
      </w:r>
      <w:r w:rsidR="00601697">
        <w:t xml:space="preserve">lick the </w:t>
      </w:r>
      <w:r w:rsidR="00601697" w:rsidRPr="003E1B46">
        <w:rPr>
          <w:b/>
        </w:rPr>
        <w:t>Adjust</w:t>
      </w:r>
      <w:r w:rsidR="00601697">
        <w:t xml:space="preserve"> button. </w:t>
      </w:r>
      <w:r>
        <w:t>When ready, c</w:t>
      </w:r>
      <w:r w:rsidR="00601697">
        <w:t xml:space="preserve">lick the </w:t>
      </w:r>
      <w:r w:rsidR="00601697" w:rsidRPr="003E1B46">
        <w:rPr>
          <w:b/>
        </w:rPr>
        <w:t>Submit</w:t>
      </w:r>
      <w:r w:rsidR="00601697">
        <w:t xml:space="preserve"> button.</w:t>
      </w:r>
      <w:r>
        <w:t xml:space="preserve"> </w:t>
      </w:r>
      <w:r w:rsidR="00601697">
        <w:t xml:space="preserve">The </w:t>
      </w:r>
      <w:r w:rsidR="00601697" w:rsidRPr="003E1B46">
        <w:rPr>
          <w:b/>
        </w:rPr>
        <w:t>Addendum to Retail Installment Contract</w:t>
      </w:r>
      <w:r>
        <w:t xml:space="preserve"> displays. You can save this to your desktop. When finished viewing, click the </w:t>
      </w:r>
      <w:r w:rsidRPr="003E1B46">
        <w:rPr>
          <w:b/>
        </w:rPr>
        <w:t>Close</w:t>
      </w:r>
      <w:r>
        <w:t xml:space="preserve"> button.</w:t>
      </w:r>
    </w:p>
    <w:p w:rsidR="00601697" w:rsidRPr="00CF7791" w:rsidRDefault="00601697" w:rsidP="003F512E">
      <w:pPr>
        <w:pStyle w:val="Bullet1"/>
        <w:numPr>
          <w:ilvl w:val="0"/>
          <w:numId w:val="0"/>
        </w:numPr>
        <w:ind w:left="1800"/>
      </w:pPr>
    </w:p>
    <w:p w:rsidR="0039527A" w:rsidRDefault="0039527A">
      <w:pPr>
        <w:spacing w:before="0" w:after="0"/>
        <w:ind w:left="0"/>
        <w:rPr>
          <w:b/>
          <w:bCs/>
          <w:color w:val="1F497D"/>
          <w:kern w:val="32"/>
          <w:sz w:val="36"/>
          <w:szCs w:val="32"/>
        </w:rPr>
      </w:pPr>
      <w:bookmarkStart w:id="63" w:name="_Toc315443019"/>
      <w:r>
        <w:br w:type="page"/>
      </w:r>
    </w:p>
    <w:p w:rsidR="00066CB3" w:rsidRDefault="00066CB3" w:rsidP="00066CB3">
      <w:pPr>
        <w:pStyle w:val="Heading1"/>
      </w:pPr>
      <w:bookmarkStart w:id="64" w:name="_Toc388972151"/>
      <w:r>
        <w:t>Schedule Payments</w:t>
      </w:r>
      <w:bookmarkEnd w:id="63"/>
      <w:bookmarkEnd w:id="64"/>
    </w:p>
    <w:p w:rsidR="00066CB3" w:rsidRDefault="00066CB3" w:rsidP="00066CB3">
      <w:pPr>
        <w:pStyle w:val="Heading2"/>
      </w:pPr>
      <w:bookmarkStart w:id="65" w:name="_Toc315443020"/>
      <w:bookmarkStart w:id="66" w:name="_Toc388972152"/>
      <w:r>
        <w:t>Scheduling Payment Installments</w:t>
      </w:r>
      <w:bookmarkEnd w:id="65"/>
      <w:bookmarkEnd w:id="66"/>
    </w:p>
    <w:p w:rsidR="00066CB3" w:rsidRDefault="00066CB3" w:rsidP="00066CB3">
      <w:r w:rsidRPr="002D7471">
        <w:rPr>
          <w:b/>
        </w:rPr>
        <w:t>Scheduling Payment Installments</w:t>
      </w:r>
      <w:r>
        <w:t xml:space="preserve"> allows you to set the dates for payments to be </w:t>
      </w:r>
      <w:r w:rsidR="00E22CDE">
        <w:t xml:space="preserve">automatically </w:t>
      </w:r>
      <w:r>
        <w:t>made on your behalf.</w:t>
      </w:r>
    </w:p>
    <w:p w:rsidR="00066CB3" w:rsidRDefault="00066CB3" w:rsidP="00066CB3">
      <w:r w:rsidRPr="003B2144">
        <w:rPr>
          <w:b/>
        </w:rPr>
        <w:t>Note</w:t>
      </w:r>
      <w:r>
        <w:t xml:space="preserve">: You must be logged in and have a plan selected to access this page. You can access this page from the </w:t>
      </w:r>
      <w:r w:rsidRPr="00AD3620">
        <w:rPr>
          <w:b/>
        </w:rPr>
        <w:t>My Plans</w:t>
      </w:r>
      <w:r>
        <w:t xml:space="preserve"> page upon clicking a plan’s </w:t>
      </w:r>
      <w:r w:rsidRPr="00AD3620">
        <w:rPr>
          <w:b/>
        </w:rPr>
        <w:t>Schedule Payments</w:t>
      </w:r>
      <w:r>
        <w:t xml:space="preserve"> link. </w:t>
      </w:r>
    </w:p>
    <w:p w:rsidR="00975EF8" w:rsidRDefault="00975EF8" w:rsidP="00066CB3">
      <w:r w:rsidRPr="003B2144">
        <w:rPr>
          <w:b/>
        </w:rPr>
        <w:t>Note</w:t>
      </w:r>
      <w:r>
        <w:t xml:space="preserve">: </w:t>
      </w:r>
      <w:r w:rsidR="00066CB3">
        <w:t>You can also</w:t>
      </w:r>
      <w:r>
        <w:t xml:space="preserve"> access this page if you checked the “</w:t>
      </w:r>
      <w:r w:rsidRPr="002D7471">
        <w:rPr>
          <w:b/>
        </w:rPr>
        <w:t>I would like to schedule automatic payments for my plan installments</w:t>
      </w:r>
      <w:r>
        <w:t xml:space="preserve">” checkbox during the plan enrollment process. </w:t>
      </w:r>
      <w:r w:rsidR="00066CB3">
        <w:t xml:space="preserve"> </w:t>
      </w:r>
    </w:p>
    <w:p w:rsidR="00066CB3" w:rsidRDefault="00066CB3" w:rsidP="00066CB3">
      <w:r>
        <w:rPr>
          <w:noProof/>
        </w:rPr>
        <w:drawing>
          <wp:inline distT="0" distB="0" distL="0" distR="0" wp14:anchorId="54B3A7FB" wp14:editId="7CC3EB72">
            <wp:extent cx="4886325" cy="3073060"/>
            <wp:effectExtent l="19050" t="19050" r="9525"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995" b="26625"/>
                    <a:stretch/>
                  </pic:blipFill>
                  <pic:spPr bwMode="auto">
                    <a:xfrm>
                      <a:off x="0" y="0"/>
                      <a:ext cx="4887579" cy="307384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6CB3" w:rsidRDefault="00066CB3" w:rsidP="00066CB3">
      <w:r>
        <w:rPr>
          <w:noProof/>
        </w:rPr>
        <w:drawing>
          <wp:inline distT="0" distB="0" distL="0" distR="0" wp14:anchorId="54B3A7FD" wp14:editId="54B3A7FE">
            <wp:extent cx="4886325" cy="2293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19780" cy="2309037"/>
                    </a:xfrm>
                    <a:prstGeom prst="rect">
                      <a:avLst/>
                    </a:prstGeom>
                  </pic:spPr>
                </pic:pic>
              </a:graphicData>
            </a:graphic>
          </wp:inline>
        </w:drawing>
      </w:r>
    </w:p>
    <w:p w:rsidR="00066CB3" w:rsidRDefault="00066CB3" w:rsidP="00066CB3">
      <w:r>
        <w:t>To schedule payments, use the following steps:</w:t>
      </w:r>
    </w:p>
    <w:p w:rsidR="00066CB3" w:rsidRDefault="00066CB3" w:rsidP="00066CB3">
      <w:pPr>
        <w:pStyle w:val="NumberedList1"/>
        <w:numPr>
          <w:ilvl w:val="0"/>
          <w:numId w:val="19"/>
        </w:numPr>
        <w:spacing w:before="120"/>
        <w:ind w:left="1800"/>
      </w:pPr>
      <w:r>
        <w:t xml:space="preserve">Review the </w:t>
      </w:r>
      <w:r w:rsidRPr="00C56C84">
        <w:rPr>
          <w:b/>
        </w:rPr>
        <w:t>Plan Description</w:t>
      </w:r>
      <w:r>
        <w:t xml:space="preserve"> at the top of the page.</w:t>
      </w:r>
    </w:p>
    <w:p w:rsidR="00066CB3" w:rsidRDefault="00066CB3" w:rsidP="00066CB3">
      <w:pPr>
        <w:pStyle w:val="NumberedList1"/>
        <w:numPr>
          <w:ilvl w:val="0"/>
          <w:numId w:val="19"/>
        </w:numPr>
        <w:spacing w:before="120"/>
        <w:ind w:left="1800"/>
      </w:pPr>
      <w:r>
        <w:t>Add/Select a wallet payment option.</w:t>
      </w:r>
    </w:p>
    <w:p w:rsidR="00066CB3" w:rsidRDefault="00066CB3" w:rsidP="00066CB3">
      <w:pPr>
        <w:pStyle w:val="NumberedList1"/>
        <w:numPr>
          <w:ilvl w:val="0"/>
          <w:numId w:val="0"/>
        </w:numPr>
        <w:ind w:left="1800"/>
      </w:pPr>
      <w:r w:rsidRPr="00ED2108">
        <w:rPr>
          <w:b/>
        </w:rPr>
        <w:t>Note</w:t>
      </w:r>
      <w:r>
        <w:t xml:space="preserve">: For your </w:t>
      </w:r>
      <w:r w:rsidR="001E3492">
        <w:t xml:space="preserve">installments </w:t>
      </w:r>
      <w:r>
        <w:t>to be paid automatically, you must save a financial account that the payments will be made from, and you must schedule the date for each payable item.</w:t>
      </w:r>
    </w:p>
    <w:p w:rsidR="00066CB3" w:rsidRDefault="00066CB3" w:rsidP="00066CB3">
      <w:pPr>
        <w:pStyle w:val="NumberedList1"/>
        <w:numPr>
          <w:ilvl w:val="0"/>
          <w:numId w:val="0"/>
        </w:numPr>
        <w:ind w:left="1800"/>
      </w:pPr>
      <w:r>
        <w:rPr>
          <w:b/>
        </w:rPr>
        <w:t>Note</w:t>
      </w:r>
      <w:r w:rsidRPr="00F80F1C">
        <w:t>:</w:t>
      </w:r>
      <w:r>
        <w:t xml:space="preserve"> Any wallet account you have previously saved will be listed in the e-wallet dropdown. Any wallet account of a type not accepted by the </w:t>
      </w:r>
      <w:r w:rsidR="001E3492">
        <w:t>plan</w:t>
      </w:r>
      <w:r>
        <w:t xml:space="preserve"> will be disabled.</w:t>
      </w:r>
    </w:p>
    <w:p w:rsidR="00066CB3" w:rsidRDefault="00066CB3" w:rsidP="00066CB3">
      <w:pPr>
        <w:pStyle w:val="NumberedList1"/>
        <w:numPr>
          <w:ilvl w:val="0"/>
          <w:numId w:val="0"/>
        </w:numPr>
        <w:ind w:left="1800"/>
      </w:pPr>
      <w:r w:rsidRPr="00ED2108">
        <w:rPr>
          <w:b/>
        </w:rPr>
        <w:t>Note</w:t>
      </w:r>
      <w:r>
        <w:t xml:space="preserve">: If you need to add or edit your wallet account, click the </w:t>
      </w:r>
      <w:r w:rsidRPr="00ED2108">
        <w:rPr>
          <w:b/>
        </w:rPr>
        <w:t xml:space="preserve">Add </w:t>
      </w:r>
      <w:r>
        <w:t xml:space="preserve">link or the </w:t>
      </w:r>
      <w:r w:rsidRPr="00ED2108">
        <w:rPr>
          <w:b/>
        </w:rPr>
        <w:t>Edit</w:t>
      </w:r>
      <w:r>
        <w:t xml:space="preserve"> link. Once your changes are made, you’ll be redirected to this page to continue </w:t>
      </w:r>
      <w:r w:rsidR="001E3492">
        <w:t>s</w:t>
      </w:r>
      <w:r w:rsidR="001E3492" w:rsidRPr="004E0B50">
        <w:t xml:space="preserve">cheduling </w:t>
      </w:r>
      <w:r w:rsidR="001E3492">
        <w:t>p</w:t>
      </w:r>
      <w:r w:rsidR="001E3492" w:rsidRPr="004E0B50">
        <w:t xml:space="preserve">ayment </w:t>
      </w:r>
      <w:r w:rsidR="001E3492">
        <w:t>i</w:t>
      </w:r>
      <w:r w:rsidR="001E3492" w:rsidRPr="004E0B50">
        <w:t>nstallments</w:t>
      </w:r>
      <w:r>
        <w:t>.</w:t>
      </w:r>
    </w:p>
    <w:p w:rsidR="00066CB3" w:rsidRDefault="00066CB3" w:rsidP="00066CB3">
      <w:pPr>
        <w:pStyle w:val="NumberedList1"/>
        <w:numPr>
          <w:ilvl w:val="0"/>
          <w:numId w:val="19"/>
        </w:numPr>
        <w:spacing w:before="120"/>
        <w:ind w:left="1800"/>
      </w:pPr>
      <w:r>
        <w:t xml:space="preserve">Select the </w:t>
      </w:r>
      <w:r w:rsidRPr="00C56C84">
        <w:rPr>
          <w:b/>
        </w:rPr>
        <w:t>payment date</w:t>
      </w:r>
      <w:r>
        <w:t xml:space="preserve"> for each item.</w:t>
      </w:r>
    </w:p>
    <w:p w:rsidR="00066CB3" w:rsidRDefault="00066CB3" w:rsidP="00066CB3">
      <w:pPr>
        <w:pStyle w:val="NumberedList1"/>
        <w:numPr>
          <w:ilvl w:val="0"/>
          <w:numId w:val="0"/>
        </w:numPr>
        <w:ind w:left="1800"/>
      </w:pPr>
      <w:r w:rsidRPr="00ED2108">
        <w:rPr>
          <w:b/>
        </w:rPr>
        <w:t>Note</w:t>
      </w:r>
      <w:r>
        <w:t>: If installments are scheduled after the due date, fees may be assessed.</w:t>
      </w:r>
    </w:p>
    <w:p w:rsidR="00602ACB" w:rsidRDefault="00602ACB" w:rsidP="00602ACB">
      <w:pPr>
        <w:pStyle w:val="NumberedList1"/>
        <w:numPr>
          <w:ilvl w:val="0"/>
          <w:numId w:val="0"/>
        </w:numPr>
        <w:ind w:left="1800"/>
      </w:pPr>
      <w:r>
        <w:rPr>
          <w:b/>
        </w:rPr>
        <w:t>Note</w:t>
      </w:r>
      <w:r w:rsidRPr="00BA5EAD">
        <w:t xml:space="preserve">: Click the </w:t>
      </w:r>
      <w:r w:rsidRPr="00BA5EAD">
        <w:rPr>
          <w:b/>
        </w:rPr>
        <w:t>I understand</w:t>
      </w:r>
      <w:r w:rsidRPr="00BA5EAD">
        <w:t xml:space="preserve"> button</w:t>
      </w:r>
      <w:r>
        <w:t xml:space="preserve"> in the popup to </w:t>
      </w:r>
      <w:proofErr w:type="gramStart"/>
      <w:r>
        <w:t>proceed</w:t>
      </w:r>
      <w:proofErr w:type="gramEnd"/>
      <w:r>
        <w:t xml:space="preserve"> if you are scheduling payments after the due date.</w:t>
      </w:r>
    </w:p>
    <w:p w:rsidR="00602ACB" w:rsidRPr="00D85DCF" w:rsidRDefault="00602ACB" w:rsidP="00602ACB">
      <w:pPr>
        <w:pStyle w:val="NumberedList1"/>
        <w:numPr>
          <w:ilvl w:val="0"/>
          <w:numId w:val="0"/>
        </w:numPr>
        <w:ind w:left="1800"/>
      </w:pPr>
      <w:r>
        <w:rPr>
          <w:noProof/>
        </w:rPr>
        <w:drawing>
          <wp:inline distT="0" distB="0" distL="0" distR="0" wp14:anchorId="03D0CD41" wp14:editId="7C5EEA4F">
            <wp:extent cx="2914650" cy="1533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14650" cy="1533525"/>
                    </a:xfrm>
                    <a:prstGeom prst="rect">
                      <a:avLst/>
                    </a:prstGeom>
                  </pic:spPr>
                </pic:pic>
              </a:graphicData>
            </a:graphic>
          </wp:inline>
        </w:drawing>
      </w:r>
    </w:p>
    <w:p w:rsidR="00602ACB" w:rsidRDefault="00602ACB" w:rsidP="00066CB3">
      <w:pPr>
        <w:pStyle w:val="NumberedList1"/>
        <w:numPr>
          <w:ilvl w:val="0"/>
          <w:numId w:val="0"/>
        </w:numPr>
        <w:ind w:left="1800"/>
      </w:pPr>
    </w:p>
    <w:p w:rsidR="00066CB3" w:rsidRDefault="00066CB3" w:rsidP="00066CB3">
      <w:pPr>
        <w:pStyle w:val="NumberedList1"/>
        <w:numPr>
          <w:ilvl w:val="0"/>
          <w:numId w:val="19"/>
        </w:numPr>
        <w:spacing w:before="120"/>
        <w:ind w:left="1800"/>
      </w:pPr>
      <w:r>
        <w:t xml:space="preserve">Read the </w:t>
      </w:r>
      <w:r w:rsidRPr="002D7471">
        <w:rPr>
          <w:b/>
        </w:rPr>
        <w:t>Authorization for Automatic Payments</w:t>
      </w:r>
      <w:r>
        <w:t xml:space="preserve">. </w:t>
      </w:r>
    </w:p>
    <w:p w:rsidR="00066CB3" w:rsidRDefault="00066CB3" w:rsidP="00066CB3">
      <w:pPr>
        <w:pStyle w:val="NumberedList1"/>
        <w:numPr>
          <w:ilvl w:val="0"/>
          <w:numId w:val="19"/>
        </w:numPr>
        <w:spacing w:before="120"/>
        <w:ind w:left="1800"/>
      </w:pPr>
      <w:r>
        <w:t xml:space="preserve">Click the </w:t>
      </w:r>
      <w:r w:rsidRPr="00C56C84">
        <w:rPr>
          <w:b/>
        </w:rPr>
        <w:t>I Accept</w:t>
      </w:r>
      <w:r>
        <w:t xml:space="preserve"> checkbox.</w:t>
      </w:r>
    </w:p>
    <w:p w:rsidR="00066CB3" w:rsidRDefault="00066CB3" w:rsidP="00066CB3">
      <w:pPr>
        <w:pStyle w:val="NumberedList1"/>
        <w:numPr>
          <w:ilvl w:val="0"/>
          <w:numId w:val="0"/>
        </w:numPr>
        <w:ind w:left="1800"/>
      </w:pPr>
      <w:r w:rsidRPr="00F80F1C">
        <w:rPr>
          <w:b/>
        </w:rPr>
        <w:t>Note</w:t>
      </w:r>
      <w:r>
        <w:t xml:space="preserve">: You must sign this </w:t>
      </w:r>
      <w:r w:rsidR="002D7471">
        <w:t>a</w:t>
      </w:r>
      <w:r>
        <w:t xml:space="preserve">uthorization every time you edit </w:t>
      </w:r>
      <w:r w:rsidR="002D7471">
        <w:t>your s</w:t>
      </w:r>
      <w:r>
        <w:t>chedule</w:t>
      </w:r>
      <w:r w:rsidR="002D7471">
        <w:t>d</w:t>
      </w:r>
      <w:r>
        <w:t xml:space="preserve"> </w:t>
      </w:r>
      <w:r w:rsidR="002D7471">
        <w:t>p</w:t>
      </w:r>
      <w:r>
        <w:t xml:space="preserve">ayments. To print or save the </w:t>
      </w:r>
      <w:r w:rsidR="002D7471">
        <w:t>a</w:t>
      </w:r>
      <w:r>
        <w:t xml:space="preserve">uthorization, click the </w:t>
      </w:r>
      <w:r w:rsidR="00971941">
        <w:t xml:space="preserve">View/Save </w:t>
      </w:r>
      <w:r>
        <w:t xml:space="preserve">PDF </w:t>
      </w:r>
      <w:r w:rsidR="00971941">
        <w:t>link</w:t>
      </w:r>
      <w:r>
        <w:t>.</w:t>
      </w:r>
    </w:p>
    <w:p w:rsidR="00066CB3" w:rsidRDefault="00066CB3" w:rsidP="00066CB3">
      <w:pPr>
        <w:pStyle w:val="NumberedList1"/>
        <w:numPr>
          <w:ilvl w:val="0"/>
          <w:numId w:val="19"/>
        </w:numPr>
        <w:spacing w:before="120"/>
        <w:ind w:left="1800"/>
      </w:pPr>
      <w:r>
        <w:t xml:space="preserve">Click the </w:t>
      </w:r>
      <w:r w:rsidRPr="00C56C84">
        <w:rPr>
          <w:b/>
        </w:rPr>
        <w:t>Save</w:t>
      </w:r>
      <w:r>
        <w:t xml:space="preserve"> button. This will redirect you to the </w:t>
      </w:r>
      <w:r w:rsidRPr="00C56C84">
        <w:rPr>
          <w:b/>
        </w:rPr>
        <w:t>Make Payment</w:t>
      </w:r>
      <w:r>
        <w:t xml:space="preserve"> or </w:t>
      </w:r>
      <w:r w:rsidRPr="00C56C84">
        <w:rPr>
          <w:b/>
        </w:rPr>
        <w:t>My Plans</w:t>
      </w:r>
      <w:r>
        <w:t xml:space="preserve"> page, depending on your point of origin.</w:t>
      </w:r>
    </w:p>
    <w:p w:rsidR="00066CB3" w:rsidRPr="00F80F1C" w:rsidRDefault="00066CB3" w:rsidP="00066CB3">
      <w:pPr>
        <w:pStyle w:val="NumberedList1"/>
        <w:numPr>
          <w:ilvl w:val="0"/>
          <w:numId w:val="0"/>
        </w:numPr>
        <w:ind w:left="1800"/>
      </w:pPr>
      <w:r>
        <w:rPr>
          <w:b/>
        </w:rPr>
        <w:t xml:space="preserve">Note: </w:t>
      </w:r>
      <w:r>
        <w:t xml:space="preserve">You cannot </w:t>
      </w:r>
      <w:proofErr w:type="gramStart"/>
      <w:r w:rsidRPr="00F80F1C">
        <w:rPr>
          <w:b/>
        </w:rPr>
        <w:t>Save</w:t>
      </w:r>
      <w:proofErr w:type="gramEnd"/>
      <w:r>
        <w:t xml:space="preserve"> your </w:t>
      </w:r>
      <w:r w:rsidR="002D7471">
        <w:t>s</w:t>
      </w:r>
      <w:r>
        <w:t xml:space="preserve">cheduled </w:t>
      </w:r>
      <w:r w:rsidR="002D7471">
        <w:t>p</w:t>
      </w:r>
      <w:r>
        <w:t>ayment if you have not selected a wallet account.</w:t>
      </w:r>
    </w:p>
    <w:p w:rsidR="00066CB3" w:rsidRDefault="00066CB3" w:rsidP="00066CB3">
      <w:pPr>
        <w:pStyle w:val="NumberedList1"/>
        <w:numPr>
          <w:ilvl w:val="0"/>
          <w:numId w:val="0"/>
        </w:numPr>
        <w:ind w:left="1800"/>
      </w:pPr>
      <w:r>
        <w:rPr>
          <w:b/>
        </w:rPr>
        <w:t>Note</w:t>
      </w:r>
      <w:r w:rsidRPr="00ED2108">
        <w:t>:</w:t>
      </w:r>
      <w:r>
        <w:t xml:space="preserve"> If you click the </w:t>
      </w:r>
      <w:r w:rsidRPr="00601798">
        <w:rPr>
          <w:b/>
        </w:rPr>
        <w:t>Back</w:t>
      </w:r>
      <w:r>
        <w:t xml:space="preserve"> button, you will be redirected to the </w:t>
      </w:r>
      <w:r w:rsidRPr="003B2144">
        <w:rPr>
          <w:b/>
        </w:rPr>
        <w:t>Plan Acceptance</w:t>
      </w:r>
      <w:r>
        <w:t xml:space="preserve"> page if you were in the </w:t>
      </w:r>
      <w:r w:rsidR="0006314B">
        <w:t xml:space="preserve">plan enrollment </w:t>
      </w:r>
      <w:r>
        <w:t xml:space="preserve">process, or the </w:t>
      </w:r>
      <w:r w:rsidRPr="003B2144">
        <w:rPr>
          <w:b/>
        </w:rPr>
        <w:t>My Plans</w:t>
      </w:r>
      <w:r>
        <w:t xml:space="preserve"> page, if that was your origin.</w:t>
      </w:r>
    </w:p>
    <w:p w:rsidR="00066CB3" w:rsidRDefault="00066CB3" w:rsidP="00066CB3">
      <w:pPr>
        <w:pStyle w:val="NumberedList1"/>
        <w:numPr>
          <w:ilvl w:val="0"/>
          <w:numId w:val="0"/>
        </w:numPr>
        <w:ind w:left="1800"/>
      </w:pPr>
      <w:r w:rsidRPr="00601798">
        <w:rPr>
          <w:b/>
        </w:rPr>
        <w:t>Note</w:t>
      </w:r>
      <w:r>
        <w:t xml:space="preserve">: If you click the </w:t>
      </w:r>
      <w:r w:rsidRPr="00601798">
        <w:rPr>
          <w:b/>
        </w:rPr>
        <w:t>Cancel Scheduling</w:t>
      </w:r>
      <w:r>
        <w:t xml:space="preserve"> button, you will be directed to the </w:t>
      </w:r>
      <w:r w:rsidRPr="003B2144">
        <w:rPr>
          <w:b/>
        </w:rPr>
        <w:t>My Plans</w:t>
      </w:r>
      <w:r>
        <w:t xml:space="preserve"> page.</w:t>
      </w:r>
    </w:p>
    <w:p w:rsidR="00066CB3" w:rsidRDefault="00066CB3" w:rsidP="00066CB3">
      <w:pPr>
        <w:spacing w:before="0" w:after="0"/>
        <w:ind w:left="0"/>
        <w:rPr>
          <w:b/>
          <w:bCs/>
          <w:color w:val="1F497D"/>
          <w:kern w:val="32"/>
          <w:sz w:val="36"/>
          <w:szCs w:val="32"/>
        </w:rPr>
      </w:pPr>
      <w:r>
        <w:br w:type="page"/>
      </w:r>
    </w:p>
    <w:p w:rsidR="00066CB3" w:rsidRDefault="00066CB3" w:rsidP="00066CB3">
      <w:pPr>
        <w:pStyle w:val="Heading1"/>
      </w:pPr>
      <w:bookmarkStart w:id="67" w:name="_Toc315443021"/>
      <w:bookmarkStart w:id="68" w:name="_Toc388972153"/>
      <w:r>
        <w:t>E-Mail Notifications</w:t>
      </w:r>
      <w:bookmarkEnd w:id="67"/>
      <w:bookmarkEnd w:id="68"/>
    </w:p>
    <w:p w:rsidR="00066CB3" w:rsidRDefault="00066CB3" w:rsidP="00066CB3">
      <w:r>
        <w:t>As you enroll in Payment Plan and as you update your account, you will be sent e-mail notifications. You will generally receive an e-mail when you:</w:t>
      </w:r>
    </w:p>
    <w:p w:rsidR="00066CB3" w:rsidRDefault="00066CB3" w:rsidP="004E79A2">
      <w:pPr>
        <w:pStyle w:val="Bullet1"/>
      </w:pPr>
      <w:r>
        <w:t>Create a Payment Plan Account</w:t>
      </w:r>
    </w:p>
    <w:p w:rsidR="00BB43BC" w:rsidRDefault="00BB43BC" w:rsidP="00BB43BC">
      <w:pPr>
        <w:pStyle w:val="Bullet1"/>
      </w:pPr>
      <w:r>
        <w:t>Enroll in a Payment Plan</w:t>
      </w:r>
    </w:p>
    <w:p w:rsidR="00BB43BC" w:rsidRDefault="00BB43BC" w:rsidP="00BB43BC">
      <w:pPr>
        <w:pStyle w:val="Bullet1"/>
      </w:pPr>
      <w:r>
        <w:t>Make a Payment</w:t>
      </w:r>
    </w:p>
    <w:p w:rsidR="00BB43BC" w:rsidRDefault="00BB43BC" w:rsidP="00BB43BC">
      <w:pPr>
        <w:pStyle w:val="Bullet1"/>
      </w:pPr>
      <w:r>
        <w:t>Schedule a Payment</w:t>
      </w:r>
    </w:p>
    <w:p w:rsidR="00BB43BC" w:rsidRDefault="00BB43BC" w:rsidP="00BB43BC">
      <w:pPr>
        <w:pStyle w:val="Bullet1"/>
      </w:pPr>
      <w:r>
        <w:t>Are Due to Make a Payment</w:t>
      </w:r>
    </w:p>
    <w:p w:rsidR="00066CB3" w:rsidRDefault="00066CB3" w:rsidP="004E79A2">
      <w:pPr>
        <w:pStyle w:val="Bullet1"/>
      </w:pPr>
      <w:r>
        <w:t>Update your Account Profile</w:t>
      </w:r>
    </w:p>
    <w:p w:rsidR="00F21336" w:rsidRDefault="00F21336" w:rsidP="004E79A2">
      <w:pPr>
        <w:pStyle w:val="Bullet1"/>
      </w:pPr>
      <w:r>
        <w:t>Assess a Fee on your Payment Plan</w:t>
      </w:r>
    </w:p>
    <w:p w:rsidR="00F21336" w:rsidRDefault="00F21336" w:rsidP="004E79A2">
      <w:pPr>
        <w:pStyle w:val="Bullet1"/>
      </w:pPr>
      <w:r>
        <w:t>Alter your Login Information</w:t>
      </w:r>
    </w:p>
    <w:p w:rsidR="00547D4C" w:rsidRDefault="00547D4C" w:rsidP="00547D4C">
      <w:r>
        <w:t xml:space="preserve">You will also receive an e-mail when </w:t>
      </w:r>
      <w:proofErr w:type="spellStart"/>
      <w:r>
        <w:t>your</w:t>
      </w:r>
      <w:proofErr w:type="spellEnd"/>
      <w:r>
        <w:t>:</w:t>
      </w:r>
    </w:p>
    <w:p w:rsidR="00547D4C" w:rsidRDefault="00547D4C" w:rsidP="00547D4C">
      <w:pPr>
        <w:pStyle w:val="Bullet1"/>
      </w:pPr>
      <w:r>
        <w:t>Payment Plan Balance is Adjusted</w:t>
      </w:r>
    </w:p>
    <w:p w:rsidR="00547D4C" w:rsidRDefault="00547D4C" w:rsidP="00547D4C">
      <w:pPr>
        <w:pStyle w:val="Bullet1"/>
      </w:pPr>
      <w:r>
        <w:t>Payment Plan has been Terminated</w:t>
      </w:r>
    </w:p>
    <w:p w:rsidR="00547D4C" w:rsidRDefault="00547D4C" w:rsidP="00547D4C">
      <w:pPr>
        <w:pStyle w:val="Bullet1"/>
      </w:pPr>
      <w:r>
        <w:t>Payment Plan has been Deactivated</w:t>
      </w:r>
    </w:p>
    <w:p w:rsidR="00547D4C" w:rsidRDefault="00547D4C" w:rsidP="00547D4C">
      <w:pPr>
        <w:pStyle w:val="Bullet1"/>
      </w:pPr>
      <w:r>
        <w:t>Credit Card is due to Expire</w:t>
      </w:r>
    </w:p>
    <w:p w:rsidR="00066CB3" w:rsidRDefault="00066CB3" w:rsidP="00066CB3">
      <w:pPr>
        <w:pStyle w:val="Heading4"/>
      </w:pPr>
      <w:bookmarkStart w:id="69" w:name="_Toc315443022"/>
      <w:bookmarkStart w:id="70" w:name="_Toc388972154"/>
      <w:r>
        <w:t>Your Account Has Been Created</w:t>
      </w:r>
      <w:bookmarkEnd w:id="69"/>
      <w:bookmarkEnd w:id="70"/>
    </w:p>
    <w:p w:rsidR="00066CB3" w:rsidRDefault="00066CB3" w:rsidP="00066CB3">
      <w:r>
        <w:t xml:space="preserve">After creating a Payment Plan Account, you will receive an e-mail notification, </w:t>
      </w:r>
      <w:r w:rsidR="005A5A52">
        <w:t>as follows</w:t>
      </w:r>
      <w:r>
        <w:t>:</w:t>
      </w:r>
    </w:p>
    <w:p w:rsidR="00066CB3" w:rsidRPr="00A02ECF" w:rsidRDefault="00066CB3" w:rsidP="00066CB3">
      <w:pPr>
        <w:ind w:left="1440"/>
        <w:rPr>
          <w:i/>
          <w:sz w:val="18"/>
        </w:rPr>
      </w:pPr>
      <w:r w:rsidRPr="00A02ECF">
        <w:rPr>
          <w:i/>
          <w:sz w:val="18"/>
        </w:rPr>
        <w:t>Thank you for creating an account with Official Payments. My Account enables you to easily manage your payment plan to:</w:t>
      </w:r>
    </w:p>
    <w:p w:rsidR="00066CB3" w:rsidRPr="00A02ECF" w:rsidRDefault="00066CB3" w:rsidP="00066CB3">
      <w:pPr>
        <w:pStyle w:val="Bullet2"/>
        <w:rPr>
          <w:i/>
          <w:sz w:val="18"/>
        </w:rPr>
      </w:pPr>
      <w:r w:rsidRPr="00A02ECF">
        <w:rPr>
          <w:i/>
          <w:sz w:val="18"/>
        </w:rPr>
        <w:t>make a one-time payment</w:t>
      </w:r>
    </w:p>
    <w:p w:rsidR="00066CB3" w:rsidRPr="00A02ECF" w:rsidRDefault="00066CB3" w:rsidP="00066CB3">
      <w:pPr>
        <w:pStyle w:val="Bullet2"/>
        <w:rPr>
          <w:i/>
          <w:sz w:val="18"/>
        </w:rPr>
      </w:pPr>
      <w:r w:rsidRPr="00A02ECF">
        <w:rPr>
          <w:i/>
          <w:sz w:val="18"/>
        </w:rPr>
        <w:t>schedule future payments</w:t>
      </w:r>
    </w:p>
    <w:p w:rsidR="00066CB3" w:rsidRPr="00A02ECF" w:rsidRDefault="00066CB3" w:rsidP="00066CB3">
      <w:pPr>
        <w:pStyle w:val="Bullet2"/>
        <w:rPr>
          <w:i/>
          <w:sz w:val="18"/>
        </w:rPr>
      </w:pPr>
      <w:r w:rsidRPr="00A02ECF">
        <w:rPr>
          <w:i/>
          <w:sz w:val="18"/>
        </w:rPr>
        <w:t>make updates to scheduled payments</w:t>
      </w:r>
    </w:p>
    <w:p w:rsidR="00066CB3" w:rsidRPr="00A02ECF" w:rsidRDefault="00066CB3" w:rsidP="00066CB3">
      <w:pPr>
        <w:pStyle w:val="Bullet2"/>
        <w:rPr>
          <w:i/>
          <w:sz w:val="18"/>
        </w:rPr>
      </w:pPr>
      <w:r w:rsidRPr="00A02ECF">
        <w:rPr>
          <w:i/>
          <w:sz w:val="18"/>
        </w:rPr>
        <w:t>view your Payment Plan details and summary information</w:t>
      </w:r>
    </w:p>
    <w:p w:rsidR="00066CB3" w:rsidRPr="00A02ECF" w:rsidRDefault="00066CB3" w:rsidP="00066CB3">
      <w:pPr>
        <w:ind w:left="1440"/>
        <w:rPr>
          <w:i/>
          <w:sz w:val="18"/>
        </w:rPr>
      </w:pPr>
      <w:r w:rsidRPr="00A02ECF">
        <w:rPr>
          <w:i/>
          <w:sz w:val="18"/>
        </w:rPr>
        <w:t>Thank you for using Official Payments. We look forward to serving you.</w:t>
      </w:r>
    </w:p>
    <w:p w:rsidR="00066CB3" w:rsidRPr="00A02ECF" w:rsidRDefault="00066CB3" w:rsidP="00066CB3">
      <w:pPr>
        <w:ind w:left="1440"/>
        <w:rPr>
          <w:i/>
          <w:sz w:val="18"/>
        </w:rPr>
      </w:pPr>
      <w:r w:rsidRPr="00A02ECF">
        <w:rPr>
          <w:i/>
          <w:sz w:val="18"/>
        </w:rPr>
        <w:t>Sincerely,</w:t>
      </w:r>
    </w:p>
    <w:p w:rsidR="00066CB3" w:rsidRPr="00A02ECF" w:rsidRDefault="00066CB3" w:rsidP="00066CB3">
      <w:pPr>
        <w:ind w:left="1440"/>
        <w:rPr>
          <w:i/>
          <w:sz w:val="18"/>
        </w:rPr>
      </w:pPr>
      <w:r w:rsidRPr="00A02ECF">
        <w:rPr>
          <w:i/>
          <w:sz w:val="18"/>
        </w:rPr>
        <w:t>Official Payments Customer Service</w:t>
      </w:r>
    </w:p>
    <w:p w:rsidR="00066CB3" w:rsidRPr="00A02ECF" w:rsidRDefault="005F2C8E" w:rsidP="00066CB3">
      <w:pPr>
        <w:ind w:left="1440"/>
        <w:rPr>
          <w:i/>
          <w:sz w:val="18"/>
        </w:rPr>
      </w:pPr>
      <w:hyperlink r:id="rId42" w:history="1">
        <w:r w:rsidR="00066CB3" w:rsidRPr="00A02ECF">
          <w:rPr>
            <w:rStyle w:val="Hyperlink"/>
            <w:i/>
            <w:sz w:val="18"/>
          </w:rPr>
          <w:t>PPlanService@OfficialPayments.com</w:t>
        </w:r>
      </w:hyperlink>
    </w:p>
    <w:p w:rsidR="00066CB3" w:rsidRPr="00A02ECF" w:rsidRDefault="00066CB3" w:rsidP="00066CB3">
      <w:pPr>
        <w:ind w:left="1440"/>
        <w:rPr>
          <w:i/>
          <w:sz w:val="18"/>
        </w:rPr>
      </w:pPr>
      <w:r w:rsidRPr="00A02ECF">
        <w:rPr>
          <w:i/>
          <w:sz w:val="18"/>
        </w:rPr>
        <w:t xml:space="preserve">This e-mail is auto-generated by the system. Please do not reply to this email. If you have any questions, e-mail us at </w:t>
      </w:r>
      <w:hyperlink r:id="rId43" w:history="1">
        <w:r w:rsidRPr="00A02ECF">
          <w:rPr>
            <w:rStyle w:val="Hyperlink"/>
            <w:i/>
            <w:sz w:val="18"/>
          </w:rPr>
          <w:t>customerservice@officialpayments.com</w:t>
        </w:r>
      </w:hyperlink>
      <w:r w:rsidRPr="00A02ECF">
        <w:rPr>
          <w:i/>
          <w:sz w:val="18"/>
        </w:rPr>
        <w:t>.</w:t>
      </w:r>
    </w:p>
    <w:p w:rsidR="00066CB3" w:rsidRPr="00A02ECF" w:rsidRDefault="00066CB3" w:rsidP="00066CB3">
      <w:pPr>
        <w:ind w:left="1440"/>
        <w:rPr>
          <w:i/>
          <w:sz w:val="18"/>
        </w:rPr>
      </w:pPr>
      <w:r w:rsidRPr="00A02ECF">
        <w:rPr>
          <w:i/>
          <w:sz w:val="18"/>
        </w:rPr>
        <w:t xml:space="preserve">Official Payments is the leading provider of electronic payment solutions for the IRS, </w:t>
      </w:r>
      <w:smartTag w:uri="VzUCC/telecom" w:element="Phone">
        <w:r w:rsidRPr="00A02ECF">
          <w:rPr>
            <w:i/>
            <w:sz w:val="18"/>
          </w:rPr>
          <w:t>27</w:t>
        </w:r>
      </w:smartTag>
      <w:r w:rsidRPr="00A02ECF">
        <w:rPr>
          <w:i/>
          <w:sz w:val="18"/>
        </w:rPr>
        <w:t xml:space="preserve"> states, the District of Columbia and more than </w:t>
      </w:r>
      <w:smartTag w:uri="VzUCC/telecom" w:element="Phone">
        <w:r w:rsidRPr="00A02ECF">
          <w:rPr>
            <w:i/>
            <w:sz w:val="18"/>
          </w:rPr>
          <w:t>4200</w:t>
        </w:r>
      </w:smartTag>
      <w:r w:rsidRPr="00A02ECF">
        <w:rPr>
          <w:i/>
          <w:sz w:val="18"/>
        </w:rPr>
        <w:t xml:space="preserve"> clients in all </w:t>
      </w:r>
      <w:smartTag w:uri="VzUCC/telecom" w:element="Phone">
        <w:r w:rsidRPr="00A02ECF">
          <w:rPr>
            <w:i/>
            <w:sz w:val="18"/>
          </w:rPr>
          <w:t>50</w:t>
        </w:r>
      </w:smartTag>
      <w:r w:rsidRPr="00A02ECF">
        <w:rPr>
          <w:i/>
          <w:sz w:val="18"/>
        </w:rPr>
        <w:t xml:space="preserve"> states. We accept payments for taxes, rent, utilities, education and more. Learn more by visiting </w:t>
      </w:r>
      <w:hyperlink r:id="rId44" w:history="1">
        <w:r w:rsidRPr="00A02ECF">
          <w:rPr>
            <w:rStyle w:val="Hyperlink"/>
            <w:i/>
            <w:sz w:val="18"/>
          </w:rPr>
          <w:t>https://www.officialpayments.com/pc_whocanipay.jsp</w:t>
        </w:r>
      </w:hyperlink>
    </w:p>
    <w:p w:rsidR="00066CB3" w:rsidRDefault="00066CB3">
      <w:pPr>
        <w:spacing w:before="0" w:after="0"/>
        <w:ind w:left="0"/>
        <w:rPr>
          <w:b/>
          <w:i/>
          <w:color w:val="1F497D"/>
          <w:sz w:val="22"/>
        </w:rPr>
      </w:pPr>
      <w:bookmarkStart w:id="71" w:name="_Toc315443023"/>
      <w:r>
        <w:br w:type="page"/>
      </w:r>
    </w:p>
    <w:p w:rsidR="00066CB3" w:rsidRDefault="00066CB3" w:rsidP="00066CB3">
      <w:pPr>
        <w:pStyle w:val="Heading4"/>
      </w:pPr>
      <w:bookmarkStart w:id="72" w:name="_Toc315443024"/>
      <w:bookmarkStart w:id="73" w:name="_Toc388972155"/>
      <w:bookmarkEnd w:id="71"/>
      <w:r>
        <w:t>Payment Plan Enrollment Confirmation</w:t>
      </w:r>
      <w:bookmarkEnd w:id="72"/>
      <w:bookmarkEnd w:id="73"/>
    </w:p>
    <w:p w:rsidR="00066CB3" w:rsidRDefault="00066CB3" w:rsidP="00066CB3">
      <w:r>
        <w:t xml:space="preserve">After you have enrolled in a Payment Plan, you will receive an e-mail notification, </w:t>
      </w:r>
      <w:r w:rsidR="005A5A52">
        <w:t>as follows</w:t>
      </w:r>
      <w:r>
        <w:t>:</w:t>
      </w:r>
    </w:p>
    <w:p w:rsidR="00066CB3" w:rsidRPr="00A02ECF" w:rsidRDefault="00066CB3" w:rsidP="00066CB3">
      <w:pPr>
        <w:ind w:left="1440"/>
        <w:rPr>
          <w:i/>
          <w:sz w:val="18"/>
        </w:rPr>
      </w:pPr>
      <w:r w:rsidRPr="00A02ECF">
        <w:rPr>
          <w:i/>
          <w:sz w:val="18"/>
        </w:rPr>
        <w:t>Thank you for your payment plan enrollment for OPC University.</w:t>
      </w:r>
    </w:p>
    <w:p w:rsidR="00066CB3" w:rsidRPr="00A02ECF" w:rsidRDefault="00066CB3" w:rsidP="00066CB3">
      <w:pPr>
        <w:ind w:left="1440"/>
        <w:rPr>
          <w:i/>
          <w:sz w:val="18"/>
        </w:rPr>
      </w:pPr>
      <w:r w:rsidRPr="00A02ECF">
        <w:rPr>
          <w:i/>
          <w:sz w:val="18"/>
        </w:rPr>
        <w:t>Plan Information</w:t>
      </w:r>
    </w:p>
    <w:p w:rsidR="00066CB3" w:rsidRPr="00A02ECF" w:rsidRDefault="00066CB3" w:rsidP="00066CB3">
      <w:pPr>
        <w:ind w:left="1440"/>
        <w:rPr>
          <w:i/>
          <w:sz w:val="18"/>
        </w:rPr>
      </w:pPr>
      <w:r w:rsidRPr="00A02ECF">
        <w:rPr>
          <w:i/>
          <w:sz w:val="18"/>
        </w:rPr>
        <w:t>******************************************</w:t>
      </w:r>
    </w:p>
    <w:p w:rsidR="00066CB3" w:rsidRPr="00A02ECF" w:rsidRDefault="00066CB3" w:rsidP="00066CB3">
      <w:pPr>
        <w:ind w:left="1440"/>
        <w:rPr>
          <w:i/>
          <w:sz w:val="18"/>
        </w:rPr>
      </w:pPr>
      <w:r w:rsidRPr="00A02ECF">
        <w:rPr>
          <w:i/>
          <w:sz w:val="18"/>
        </w:rPr>
        <w:t xml:space="preserve">Plan:  Tuition &amp; Fees Spring </w:t>
      </w:r>
      <w:smartTag w:uri="VzUCC/telecom" w:element="Phone">
        <w:r w:rsidRPr="00A02ECF">
          <w:rPr>
            <w:i/>
            <w:sz w:val="18"/>
          </w:rPr>
          <w:t>2011</w:t>
        </w:r>
      </w:smartTag>
      <w:r w:rsidRPr="00A02ECF">
        <w:rPr>
          <w:i/>
          <w:sz w:val="18"/>
        </w:rPr>
        <w:t xml:space="preserve"> 10 pay Enrollment Date: 01/26/</w:t>
      </w:r>
      <w:smartTag w:uri="VzUCC/telecom" w:element="Phone">
        <w:r w:rsidRPr="00A02ECF">
          <w:rPr>
            <w:i/>
            <w:sz w:val="18"/>
          </w:rPr>
          <w:t>2012</w:t>
        </w:r>
      </w:smartTag>
      <w:r w:rsidRPr="00A02ECF">
        <w:rPr>
          <w:i/>
          <w:sz w:val="18"/>
        </w:rPr>
        <w:t xml:space="preserve"> Plan Amount: 6,000.00</w:t>
      </w:r>
    </w:p>
    <w:p w:rsidR="00066CB3" w:rsidRPr="00A02ECF" w:rsidRDefault="00066CB3" w:rsidP="00066CB3">
      <w:pPr>
        <w:ind w:left="1440"/>
        <w:rPr>
          <w:i/>
          <w:sz w:val="18"/>
        </w:rPr>
      </w:pPr>
      <w:r w:rsidRPr="00A02ECF">
        <w:rPr>
          <w:i/>
          <w:sz w:val="18"/>
        </w:rPr>
        <w:t xml:space="preserve">Student ID: </w:t>
      </w:r>
      <w:smartTag w:uri="VzUCC/telecom" w:element="Phone">
        <w:r w:rsidRPr="00A02ECF">
          <w:rPr>
            <w:i/>
            <w:sz w:val="18"/>
          </w:rPr>
          <w:t>123456787</w:t>
        </w:r>
      </w:smartTag>
    </w:p>
    <w:p w:rsidR="00066CB3" w:rsidRPr="00A02ECF" w:rsidRDefault="00066CB3" w:rsidP="00066CB3">
      <w:pPr>
        <w:ind w:left="1440"/>
        <w:rPr>
          <w:i/>
          <w:sz w:val="18"/>
        </w:rPr>
      </w:pPr>
      <w:r w:rsidRPr="00A02ECF">
        <w:rPr>
          <w:i/>
          <w:sz w:val="18"/>
        </w:rPr>
        <w:t>Payment Schedule</w:t>
      </w:r>
    </w:p>
    <w:p w:rsidR="00066CB3" w:rsidRPr="00A02ECF" w:rsidRDefault="00066CB3" w:rsidP="00066CB3">
      <w:pPr>
        <w:ind w:left="1440"/>
        <w:rPr>
          <w:i/>
          <w:sz w:val="18"/>
        </w:rPr>
      </w:pPr>
      <w:r w:rsidRPr="00A02ECF">
        <w:rPr>
          <w:i/>
          <w:sz w:val="18"/>
        </w:rPr>
        <w:t>******************************************</w:t>
      </w:r>
    </w:p>
    <w:p w:rsidR="00066CB3" w:rsidRPr="00A02ECF" w:rsidRDefault="00066CB3" w:rsidP="00066CB3">
      <w:pPr>
        <w:ind w:left="1440"/>
        <w:rPr>
          <w:i/>
          <w:sz w:val="18"/>
        </w:rPr>
      </w:pPr>
      <w:r w:rsidRPr="00A02ECF">
        <w:rPr>
          <w:i/>
          <w:sz w:val="18"/>
        </w:rPr>
        <w:t xml:space="preserve">    03/18/</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05/01/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06/01/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07/01/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08/01/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09/01/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10/01/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11/01/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12/01/</w:t>
      </w:r>
      <w:smartTag w:uri="VzUCC/telecom" w:element="Phone">
        <w:r w:rsidRPr="00A02ECF">
          <w:rPr>
            <w:i/>
            <w:sz w:val="18"/>
          </w:rPr>
          <w:t>2012</w:t>
        </w:r>
      </w:smartTag>
      <w:r w:rsidRPr="00A02ECF">
        <w:rPr>
          <w:i/>
          <w:sz w:val="18"/>
        </w:rPr>
        <w:t xml:space="preserve">       540.00     </w:t>
      </w:r>
    </w:p>
    <w:p w:rsidR="00066CB3" w:rsidRPr="00A02ECF" w:rsidRDefault="00066CB3" w:rsidP="00066CB3">
      <w:pPr>
        <w:ind w:left="1440"/>
        <w:rPr>
          <w:i/>
          <w:sz w:val="18"/>
        </w:rPr>
      </w:pPr>
      <w:r w:rsidRPr="00A02ECF">
        <w:rPr>
          <w:i/>
          <w:sz w:val="18"/>
        </w:rPr>
        <w:t xml:space="preserve">    01/01/</w:t>
      </w:r>
      <w:smartTag w:uri="VzUCC/telecom" w:element="Phone">
        <w:r w:rsidRPr="00A02ECF">
          <w:rPr>
            <w:i/>
            <w:sz w:val="18"/>
          </w:rPr>
          <w:t>2013</w:t>
        </w:r>
      </w:smartTag>
      <w:r w:rsidRPr="00A02ECF">
        <w:rPr>
          <w:i/>
          <w:sz w:val="18"/>
        </w:rPr>
        <w:t xml:space="preserve">       540.00     </w:t>
      </w:r>
    </w:p>
    <w:p w:rsidR="00066CB3" w:rsidRPr="00A02ECF" w:rsidRDefault="00066CB3" w:rsidP="00066CB3">
      <w:pPr>
        <w:ind w:left="1440"/>
        <w:rPr>
          <w:i/>
          <w:sz w:val="18"/>
        </w:rPr>
      </w:pPr>
      <w:r w:rsidRPr="00A02ECF">
        <w:rPr>
          <w:i/>
          <w:sz w:val="18"/>
        </w:rPr>
        <w:t>Please review this information for accuracy and let us know if there are any issues as soon as possible as refunds will only be initiated due to a processing error.</w:t>
      </w:r>
    </w:p>
    <w:p w:rsidR="00066CB3" w:rsidRPr="00A02ECF" w:rsidRDefault="00066CB3" w:rsidP="00066CB3">
      <w:pPr>
        <w:ind w:left="1440"/>
        <w:rPr>
          <w:i/>
          <w:sz w:val="18"/>
        </w:rPr>
      </w:pPr>
      <w:r w:rsidRPr="00A02ECF">
        <w:rPr>
          <w:i/>
          <w:sz w:val="18"/>
        </w:rPr>
        <w:t>Thank you for using Official Payments. We look forward to serving you.</w:t>
      </w:r>
    </w:p>
    <w:p w:rsidR="00066CB3" w:rsidRPr="00A02ECF" w:rsidRDefault="00066CB3" w:rsidP="00066CB3">
      <w:pPr>
        <w:ind w:left="1440"/>
        <w:rPr>
          <w:i/>
          <w:sz w:val="18"/>
        </w:rPr>
      </w:pPr>
      <w:r w:rsidRPr="00A02ECF">
        <w:rPr>
          <w:i/>
          <w:sz w:val="18"/>
        </w:rPr>
        <w:t>Sincerely,</w:t>
      </w:r>
    </w:p>
    <w:p w:rsidR="00066CB3" w:rsidRPr="00A02ECF" w:rsidRDefault="00066CB3" w:rsidP="00066CB3">
      <w:pPr>
        <w:ind w:left="1440"/>
        <w:rPr>
          <w:i/>
          <w:sz w:val="18"/>
        </w:rPr>
      </w:pPr>
      <w:r w:rsidRPr="00A02ECF">
        <w:rPr>
          <w:i/>
          <w:sz w:val="18"/>
        </w:rPr>
        <w:t>Official Payments Customer Service</w:t>
      </w:r>
    </w:p>
    <w:p w:rsidR="00066CB3" w:rsidRPr="00A02ECF" w:rsidRDefault="005F2C8E" w:rsidP="00066CB3">
      <w:pPr>
        <w:ind w:left="1440"/>
        <w:rPr>
          <w:i/>
          <w:sz w:val="18"/>
        </w:rPr>
      </w:pPr>
      <w:hyperlink r:id="rId45" w:history="1">
        <w:r w:rsidR="00066CB3" w:rsidRPr="00A02ECF">
          <w:rPr>
            <w:rStyle w:val="Hyperlink"/>
            <w:i/>
            <w:sz w:val="18"/>
          </w:rPr>
          <w:t>PPlanService@OfficialPayments.com</w:t>
        </w:r>
      </w:hyperlink>
    </w:p>
    <w:p w:rsidR="00066CB3" w:rsidRPr="00A02ECF" w:rsidRDefault="00066CB3" w:rsidP="00066CB3">
      <w:pPr>
        <w:ind w:left="1440"/>
        <w:rPr>
          <w:i/>
          <w:sz w:val="18"/>
        </w:rPr>
      </w:pPr>
      <w:r w:rsidRPr="00A02ECF">
        <w:rPr>
          <w:i/>
          <w:sz w:val="18"/>
        </w:rPr>
        <w:t xml:space="preserve">This e-mail is auto-generated by the system. Please do not reply to this email. If you have any questions, e-mail us at </w:t>
      </w:r>
      <w:hyperlink r:id="rId46" w:history="1">
        <w:r w:rsidRPr="00A02ECF">
          <w:rPr>
            <w:rStyle w:val="Hyperlink"/>
            <w:i/>
            <w:sz w:val="18"/>
          </w:rPr>
          <w:t>customerservice@officialpayments.com</w:t>
        </w:r>
      </w:hyperlink>
      <w:r w:rsidRPr="00A02ECF">
        <w:rPr>
          <w:i/>
          <w:sz w:val="18"/>
        </w:rPr>
        <w:t>.</w:t>
      </w:r>
    </w:p>
    <w:p w:rsidR="00066CB3" w:rsidRPr="00A02ECF" w:rsidRDefault="00066CB3" w:rsidP="00066CB3">
      <w:pPr>
        <w:ind w:left="1440"/>
        <w:rPr>
          <w:i/>
          <w:sz w:val="18"/>
        </w:rPr>
      </w:pPr>
      <w:r w:rsidRPr="00A02ECF">
        <w:rPr>
          <w:i/>
          <w:sz w:val="18"/>
        </w:rPr>
        <w:t xml:space="preserve">Official Payments is the leading provider of electronic payment solutions for the IRS, </w:t>
      </w:r>
      <w:smartTag w:uri="VzUCC/telecom" w:element="Phone">
        <w:r w:rsidRPr="00A02ECF">
          <w:rPr>
            <w:i/>
            <w:sz w:val="18"/>
          </w:rPr>
          <w:t>27</w:t>
        </w:r>
      </w:smartTag>
      <w:r w:rsidRPr="00A02ECF">
        <w:rPr>
          <w:i/>
          <w:sz w:val="18"/>
        </w:rPr>
        <w:t xml:space="preserve"> states, the District of Columbia and more than </w:t>
      </w:r>
      <w:smartTag w:uri="VzUCC/telecom" w:element="Phone">
        <w:r w:rsidRPr="00A02ECF">
          <w:rPr>
            <w:i/>
            <w:sz w:val="18"/>
          </w:rPr>
          <w:t>4200</w:t>
        </w:r>
      </w:smartTag>
      <w:r w:rsidRPr="00A02ECF">
        <w:rPr>
          <w:i/>
          <w:sz w:val="18"/>
        </w:rPr>
        <w:t xml:space="preserve"> clients in all </w:t>
      </w:r>
      <w:smartTag w:uri="VzUCC/telecom" w:element="Phone">
        <w:r w:rsidRPr="00A02ECF">
          <w:rPr>
            <w:i/>
            <w:sz w:val="18"/>
          </w:rPr>
          <w:t>50</w:t>
        </w:r>
      </w:smartTag>
      <w:r w:rsidRPr="00A02ECF">
        <w:rPr>
          <w:i/>
          <w:sz w:val="18"/>
        </w:rPr>
        <w:t xml:space="preserve"> states. We accept payments for taxes, rent, utilities, education and more. Learn more by visiting </w:t>
      </w:r>
      <w:hyperlink r:id="rId47" w:history="1">
        <w:r w:rsidRPr="00A02ECF">
          <w:rPr>
            <w:rStyle w:val="Hyperlink"/>
            <w:i/>
            <w:sz w:val="18"/>
          </w:rPr>
          <w:t>https://www.officialpayments.com/pc_whocanipay.jsp</w:t>
        </w:r>
      </w:hyperlink>
    </w:p>
    <w:p w:rsidR="00066CB3" w:rsidRDefault="00066CB3" w:rsidP="00066CB3">
      <w:pPr>
        <w:pStyle w:val="Heading4"/>
      </w:pPr>
      <w:bookmarkStart w:id="74" w:name="_Toc315443025"/>
      <w:bookmarkStart w:id="75" w:name="_Toc388972156"/>
      <w:r>
        <w:t>Your Payment Confirmation</w:t>
      </w:r>
      <w:bookmarkEnd w:id="74"/>
      <w:bookmarkEnd w:id="75"/>
    </w:p>
    <w:p w:rsidR="00066CB3" w:rsidRDefault="00066CB3" w:rsidP="00066CB3">
      <w:r>
        <w:t>You will be sent the Payment Confirmation notification any time a Payment Plan payment is made on your plan. You will receive an e-mail notification</w:t>
      </w:r>
      <w:r w:rsidR="005A5A52">
        <w:t>, as follows</w:t>
      </w:r>
      <w:r>
        <w:t>:</w:t>
      </w:r>
    </w:p>
    <w:p w:rsidR="00066CB3" w:rsidRPr="00F21336" w:rsidRDefault="00066CB3" w:rsidP="00066CB3">
      <w:pPr>
        <w:ind w:left="1440"/>
        <w:rPr>
          <w:i/>
          <w:sz w:val="18"/>
          <w:szCs w:val="18"/>
        </w:rPr>
      </w:pPr>
      <w:r w:rsidRPr="00F21336">
        <w:rPr>
          <w:i/>
          <w:sz w:val="18"/>
          <w:szCs w:val="18"/>
        </w:rPr>
        <w:t xml:space="preserve">Thank you for your payment for OPC University's Tuition &amp; Fees Spring </w:t>
      </w:r>
      <w:smartTag w:uri="VzUCC/telecom" w:element="Phone">
        <w:r w:rsidRPr="00F21336">
          <w:rPr>
            <w:i/>
            <w:sz w:val="18"/>
            <w:szCs w:val="18"/>
          </w:rPr>
          <w:t>2011</w:t>
        </w:r>
      </w:smartTag>
      <w:r w:rsidRPr="00F21336">
        <w:rPr>
          <w:i/>
          <w:sz w:val="18"/>
          <w:szCs w:val="18"/>
        </w:rPr>
        <w:t xml:space="preserve"> plan.</w:t>
      </w:r>
    </w:p>
    <w:p w:rsidR="00066CB3" w:rsidRPr="00F21336" w:rsidRDefault="00066CB3" w:rsidP="00066CB3">
      <w:pPr>
        <w:ind w:left="1440"/>
        <w:rPr>
          <w:i/>
          <w:sz w:val="18"/>
          <w:szCs w:val="18"/>
        </w:rPr>
      </w:pPr>
      <w:r w:rsidRPr="00F21336">
        <w:rPr>
          <w:i/>
          <w:sz w:val="18"/>
          <w:szCs w:val="18"/>
        </w:rPr>
        <w:t>Payment Information</w:t>
      </w:r>
    </w:p>
    <w:p w:rsidR="00066CB3" w:rsidRPr="00F21336" w:rsidRDefault="00066CB3" w:rsidP="00066CB3">
      <w:pPr>
        <w:ind w:left="1440"/>
        <w:rPr>
          <w:i/>
          <w:sz w:val="18"/>
          <w:szCs w:val="18"/>
        </w:rPr>
      </w:pPr>
      <w:r w:rsidRPr="00F21336">
        <w:rPr>
          <w:i/>
          <w:sz w:val="18"/>
          <w:szCs w:val="18"/>
        </w:rPr>
        <w:t>******************************************</w:t>
      </w:r>
    </w:p>
    <w:p w:rsidR="00066CB3" w:rsidRPr="00F21336" w:rsidRDefault="00066CB3" w:rsidP="00066CB3">
      <w:pPr>
        <w:ind w:left="1440"/>
        <w:rPr>
          <w:i/>
          <w:sz w:val="18"/>
          <w:szCs w:val="18"/>
        </w:rPr>
      </w:pPr>
      <w:r w:rsidRPr="00F21336">
        <w:rPr>
          <w:i/>
          <w:sz w:val="18"/>
          <w:szCs w:val="18"/>
        </w:rPr>
        <w:t xml:space="preserve">Confirmation Number: </w:t>
      </w:r>
      <w:smartTag w:uri="VzUCC/telecom" w:element="Phone">
        <w:r w:rsidRPr="00F21336">
          <w:rPr>
            <w:i/>
            <w:sz w:val="18"/>
            <w:szCs w:val="18"/>
          </w:rPr>
          <w:t>4607791</w:t>
        </w:r>
      </w:smartTag>
    </w:p>
    <w:p w:rsidR="00066CB3" w:rsidRPr="00F21336" w:rsidRDefault="00066CB3" w:rsidP="00066CB3">
      <w:pPr>
        <w:ind w:left="1440"/>
        <w:rPr>
          <w:i/>
          <w:sz w:val="18"/>
          <w:szCs w:val="18"/>
        </w:rPr>
      </w:pPr>
      <w:r w:rsidRPr="00F21336">
        <w:rPr>
          <w:i/>
          <w:sz w:val="18"/>
          <w:szCs w:val="18"/>
        </w:rPr>
        <w:t>Date:  01/26/</w:t>
      </w:r>
      <w:smartTag w:uri="VzUCC/telecom" w:element="Phone">
        <w:r w:rsidRPr="00F21336">
          <w:rPr>
            <w:i/>
            <w:sz w:val="18"/>
            <w:szCs w:val="18"/>
          </w:rPr>
          <w:t>2012</w:t>
        </w:r>
      </w:smartTag>
    </w:p>
    <w:p w:rsidR="00066CB3" w:rsidRPr="00F21336" w:rsidRDefault="00066CB3" w:rsidP="00066CB3">
      <w:pPr>
        <w:ind w:left="1440"/>
        <w:rPr>
          <w:i/>
          <w:sz w:val="18"/>
          <w:szCs w:val="18"/>
        </w:rPr>
      </w:pPr>
      <w:r w:rsidRPr="00F21336">
        <w:rPr>
          <w:i/>
          <w:sz w:val="18"/>
          <w:szCs w:val="18"/>
        </w:rPr>
        <w:t xml:space="preserve">Credit Card  </w:t>
      </w:r>
    </w:p>
    <w:p w:rsidR="00066CB3" w:rsidRPr="00F21336" w:rsidRDefault="00066CB3" w:rsidP="00066CB3">
      <w:pPr>
        <w:ind w:left="1440"/>
        <w:rPr>
          <w:i/>
          <w:sz w:val="18"/>
          <w:szCs w:val="18"/>
        </w:rPr>
      </w:pPr>
      <w:r w:rsidRPr="00F21336">
        <w:rPr>
          <w:i/>
          <w:sz w:val="18"/>
          <w:szCs w:val="18"/>
        </w:rPr>
        <w:t xml:space="preserve">    </w:t>
      </w:r>
      <w:smartTag w:uri="VzUCC/telecom" w:element="Phone">
        <w:r w:rsidRPr="00F21336">
          <w:rPr>
            <w:i/>
            <w:sz w:val="18"/>
            <w:szCs w:val="18"/>
          </w:rPr>
          <w:t>123</w:t>
        </w:r>
      </w:smartTag>
      <w:r w:rsidRPr="00F21336">
        <w:rPr>
          <w:i/>
          <w:sz w:val="18"/>
          <w:szCs w:val="18"/>
        </w:rPr>
        <w:t xml:space="preserve"> Street</w:t>
      </w:r>
    </w:p>
    <w:p w:rsidR="00066CB3" w:rsidRPr="00F21336" w:rsidRDefault="00066CB3" w:rsidP="00066CB3">
      <w:pPr>
        <w:ind w:left="1440"/>
        <w:rPr>
          <w:i/>
          <w:sz w:val="18"/>
          <w:szCs w:val="18"/>
        </w:rPr>
      </w:pPr>
      <w:r w:rsidRPr="00F21336">
        <w:rPr>
          <w:i/>
          <w:sz w:val="18"/>
          <w:szCs w:val="18"/>
        </w:rPr>
        <w:t xml:space="preserve">     Auburn</w:t>
      </w:r>
    </w:p>
    <w:p w:rsidR="00066CB3" w:rsidRPr="00F21336" w:rsidRDefault="00066CB3" w:rsidP="00066CB3">
      <w:pPr>
        <w:ind w:left="1440"/>
        <w:rPr>
          <w:i/>
          <w:sz w:val="18"/>
          <w:szCs w:val="18"/>
        </w:rPr>
      </w:pPr>
      <w:r w:rsidRPr="00F21336">
        <w:rPr>
          <w:i/>
          <w:sz w:val="18"/>
          <w:szCs w:val="18"/>
        </w:rPr>
        <w:t xml:space="preserve">    AL  </w:t>
      </w:r>
      <w:smartTag w:uri="VzUCC/telecom" w:element="Phone">
        <w:r w:rsidRPr="00F21336">
          <w:rPr>
            <w:i/>
            <w:sz w:val="18"/>
            <w:szCs w:val="18"/>
          </w:rPr>
          <w:t>36830</w:t>
        </w:r>
      </w:smartTag>
    </w:p>
    <w:p w:rsidR="00066CB3" w:rsidRPr="00F21336" w:rsidRDefault="00066CB3" w:rsidP="00066CB3">
      <w:pPr>
        <w:ind w:left="1440"/>
        <w:rPr>
          <w:i/>
          <w:sz w:val="18"/>
          <w:szCs w:val="18"/>
        </w:rPr>
      </w:pPr>
    </w:p>
    <w:p w:rsidR="00066CB3" w:rsidRPr="00F21336" w:rsidRDefault="00066CB3" w:rsidP="00066CB3">
      <w:pPr>
        <w:ind w:left="1440"/>
        <w:rPr>
          <w:i/>
          <w:sz w:val="18"/>
          <w:szCs w:val="18"/>
        </w:rPr>
      </w:pPr>
      <w:r w:rsidRPr="00F21336">
        <w:rPr>
          <w:i/>
          <w:sz w:val="18"/>
          <w:szCs w:val="18"/>
        </w:rPr>
        <w:t xml:space="preserve">Student ID: </w:t>
      </w:r>
      <w:smartTag w:uri="VzUCC/telecom" w:element="Phone">
        <w:r w:rsidRPr="00F21336">
          <w:rPr>
            <w:i/>
            <w:sz w:val="18"/>
            <w:szCs w:val="18"/>
          </w:rPr>
          <w:t>123456787</w:t>
        </w:r>
      </w:smartTag>
      <w:r w:rsidRPr="00F21336">
        <w:rPr>
          <w:i/>
          <w:sz w:val="18"/>
          <w:szCs w:val="18"/>
        </w:rPr>
        <w:t xml:space="preserve"> </w:t>
      </w:r>
    </w:p>
    <w:p w:rsidR="00066CB3" w:rsidRPr="00F21336" w:rsidRDefault="00066CB3" w:rsidP="00066CB3">
      <w:pPr>
        <w:ind w:left="1440"/>
        <w:rPr>
          <w:i/>
          <w:sz w:val="18"/>
          <w:szCs w:val="18"/>
        </w:rPr>
      </w:pPr>
      <w:r w:rsidRPr="00F21336">
        <w:rPr>
          <w:i/>
          <w:sz w:val="18"/>
          <w:szCs w:val="18"/>
        </w:rPr>
        <w:t xml:space="preserve">    01/26/</w:t>
      </w:r>
      <w:smartTag w:uri="VzUCC/telecom" w:element="Phone">
        <w:r w:rsidRPr="00F21336">
          <w:rPr>
            <w:i/>
            <w:sz w:val="18"/>
            <w:szCs w:val="18"/>
          </w:rPr>
          <w:t>2012</w:t>
        </w:r>
      </w:smartTag>
      <w:r w:rsidRPr="00F21336">
        <w:rPr>
          <w:i/>
          <w:sz w:val="18"/>
          <w:szCs w:val="18"/>
        </w:rPr>
        <w:t xml:space="preserve">        45.00     Application Fee (non-refundable)</w:t>
      </w:r>
    </w:p>
    <w:p w:rsidR="00066CB3" w:rsidRPr="00F21336" w:rsidRDefault="00066CB3" w:rsidP="00066CB3">
      <w:pPr>
        <w:ind w:left="1440"/>
        <w:rPr>
          <w:i/>
          <w:sz w:val="18"/>
          <w:szCs w:val="18"/>
        </w:rPr>
      </w:pPr>
      <w:r w:rsidRPr="00F21336">
        <w:rPr>
          <w:i/>
          <w:sz w:val="18"/>
          <w:szCs w:val="18"/>
        </w:rPr>
        <w:t xml:space="preserve">    01/26/</w:t>
      </w:r>
      <w:smartTag w:uri="VzUCC/telecom" w:element="Phone">
        <w:r w:rsidRPr="00F21336">
          <w:rPr>
            <w:i/>
            <w:sz w:val="18"/>
            <w:szCs w:val="18"/>
          </w:rPr>
          <w:t>2012</w:t>
        </w:r>
      </w:smartTag>
      <w:r w:rsidRPr="00F21336">
        <w:rPr>
          <w:i/>
          <w:sz w:val="18"/>
          <w:szCs w:val="18"/>
        </w:rPr>
        <w:t xml:space="preserve">       600.00     Down Payment</w:t>
      </w:r>
    </w:p>
    <w:p w:rsidR="00066CB3" w:rsidRPr="00F21336" w:rsidRDefault="00066CB3" w:rsidP="00066CB3">
      <w:pPr>
        <w:ind w:left="1440"/>
        <w:rPr>
          <w:i/>
          <w:sz w:val="18"/>
          <w:szCs w:val="18"/>
        </w:rPr>
      </w:pPr>
    </w:p>
    <w:p w:rsidR="00066CB3" w:rsidRPr="00F21336" w:rsidRDefault="00066CB3" w:rsidP="00066CB3">
      <w:pPr>
        <w:ind w:left="1440"/>
        <w:rPr>
          <w:i/>
          <w:sz w:val="18"/>
          <w:szCs w:val="18"/>
        </w:rPr>
      </w:pPr>
      <w:r w:rsidRPr="00F21336">
        <w:rPr>
          <w:i/>
          <w:sz w:val="18"/>
          <w:szCs w:val="18"/>
        </w:rPr>
        <w:t>Payment Amount:  645.00</w:t>
      </w:r>
    </w:p>
    <w:p w:rsidR="00066CB3" w:rsidRPr="00F21336" w:rsidRDefault="00066CB3" w:rsidP="00066CB3">
      <w:pPr>
        <w:ind w:left="1440"/>
        <w:rPr>
          <w:i/>
          <w:sz w:val="18"/>
          <w:szCs w:val="18"/>
        </w:rPr>
      </w:pPr>
      <w:r w:rsidRPr="00F21336">
        <w:rPr>
          <w:i/>
          <w:sz w:val="18"/>
          <w:szCs w:val="18"/>
        </w:rPr>
        <w:t>Service Fee:  17.74</w:t>
      </w:r>
    </w:p>
    <w:p w:rsidR="00066CB3" w:rsidRPr="00F21336" w:rsidRDefault="00066CB3" w:rsidP="00066CB3">
      <w:pPr>
        <w:ind w:left="1440"/>
        <w:rPr>
          <w:i/>
          <w:sz w:val="18"/>
          <w:szCs w:val="18"/>
        </w:rPr>
      </w:pPr>
      <w:r w:rsidRPr="00F21336">
        <w:rPr>
          <w:i/>
          <w:sz w:val="18"/>
          <w:szCs w:val="18"/>
        </w:rPr>
        <w:t>Total Amount:  662.74</w:t>
      </w:r>
    </w:p>
    <w:p w:rsidR="00066CB3" w:rsidRPr="00F21336" w:rsidRDefault="00066CB3" w:rsidP="00F21336">
      <w:pPr>
        <w:ind w:left="1440"/>
        <w:rPr>
          <w:i/>
          <w:sz w:val="18"/>
          <w:szCs w:val="18"/>
        </w:rPr>
      </w:pPr>
      <w:r w:rsidRPr="00F21336">
        <w:rPr>
          <w:i/>
          <w:sz w:val="18"/>
          <w:szCs w:val="18"/>
        </w:rPr>
        <w:t>Please review this information for accuracy and let us know if there are any issues as soon as possible as refunds will only be initiated due to a processing</w:t>
      </w:r>
      <w:r w:rsidR="00F21336">
        <w:rPr>
          <w:i/>
          <w:sz w:val="18"/>
          <w:szCs w:val="18"/>
        </w:rPr>
        <w:t xml:space="preserve"> error.</w:t>
      </w:r>
    </w:p>
    <w:p w:rsidR="00066CB3" w:rsidRPr="00F21336" w:rsidRDefault="00066CB3" w:rsidP="00066CB3">
      <w:pPr>
        <w:ind w:left="1440"/>
        <w:rPr>
          <w:i/>
          <w:sz w:val="18"/>
          <w:szCs w:val="18"/>
        </w:rPr>
      </w:pPr>
      <w:r w:rsidRPr="00F21336">
        <w:rPr>
          <w:i/>
          <w:sz w:val="18"/>
          <w:szCs w:val="18"/>
        </w:rPr>
        <w:t>Thank you for using Official Payments. We look forward to serving you.</w:t>
      </w:r>
    </w:p>
    <w:p w:rsidR="00066CB3" w:rsidRPr="00F21336" w:rsidRDefault="00066CB3" w:rsidP="00066CB3">
      <w:pPr>
        <w:ind w:left="1440"/>
        <w:rPr>
          <w:i/>
          <w:sz w:val="18"/>
          <w:szCs w:val="18"/>
        </w:rPr>
      </w:pPr>
      <w:r w:rsidRPr="00F21336">
        <w:rPr>
          <w:i/>
          <w:sz w:val="18"/>
          <w:szCs w:val="18"/>
        </w:rPr>
        <w:t>Sincerely,</w:t>
      </w:r>
    </w:p>
    <w:p w:rsidR="00066CB3" w:rsidRPr="00F21336" w:rsidRDefault="00066CB3" w:rsidP="00066CB3">
      <w:pPr>
        <w:ind w:left="1440"/>
        <w:rPr>
          <w:i/>
          <w:sz w:val="18"/>
          <w:szCs w:val="18"/>
        </w:rPr>
      </w:pPr>
      <w:r w:rsidRPr="00F21336">
        <w:rPr>
          <w:i/>
          <w:sz w:val="18"/>
          <w:szCs w:val="18"/>
        </w:rPr>
        <w:t>Official Payments Customer Service</w:t>
      </w:r>
    </w:p>
    <w:p w:rsidR="00066CB3" w:rsidRPr="00F21336" w:rsidRDefault="005F2C8E" w:rsidP="00066CB3">
      <w:pPr>
        <w:ind w:left="1440"/>
        <w:rPr>
          <w:i/>
          <w:sz w:val="18"/>
          <w:szCs w:val="18"/>
        </w:rPr>
      </w:pPr>
      <w:hyperlink r:id="rId48" w:history="1">
        <w:r w:rsidR="00066CB3" w:rsidRPr="00F21336">
          <w:rPr>
            <w:rStyle w:val="Hyperlink"/>
            <w:i/>
            <w:sz w:val="18"/>
            <w:szCs w:val="18"/>
          </w:rPr>
          <w:t>PPlanService@OfficialPayments.com</w:t>
        </w:r>
      </w:hyperlink>
    </w:p>
    <w:p w:rsidR="00625289" w:rsidRDefault="00066CB3" w:rsidP="00066CB3">
      <w:pPr>
        <w:ind w:left="1440"/>
        <w:rPr>
          <w:rStyle w:val="Hyperlink"/>
          <w:i/>
          <w:sz w:val="18"/>
          <w:szCs w:val="18"/>
        </w:rPr>
      </w:pPr>
      <w:r w:rsidRPr="00F21336">
        <w:rPr>
          <w:i/>
          <w:sz w:val="18"/>
          <w:szCs w:val="18"/>
        </w:rPr>
        <w:t xml:space="preserve">Official Payments is the leading provider of electronic payment solutions for the IRS, </w:t>
      </w:r>
      <w:smartTag w:uri="VzUCC/telecom" w:element="Phone">
        <w:r w:rsidRPr="00F21336">
          <w:rPr>
            <w:i/>
            <w:sz w:val="18"/>
            <w:szCs w:val="18"/>
          </w:rPr>
          <w:t>27</w:t>
        </w:r>
      </w:smartTag>
      <w:r w:rsidRPr="00F21336">
        <w:rPr>
          <w:i/>
          <w:sz w:val="18"/>
          <w:szCs w:val="18"/>
        </w:rPr>
        <w:t xml:space="preserve"> states, the District of Columbia and more than </w:t>
      </w:r>
      <w:smartTag w:uri="VzUCC/telecom" w:element="Phone">
        <w:r w:rsidRPr="00F21336">
          <w:rPr>
            <w:i/>
            <w:sz w:val="18"/>
            <w:szCs w:val="18"/>
          </w:rPr>
          <w:t>4200</w:t>
        </w:r>
      </w:smartTag>
      <w:r w:rsidRPr="00F21336">
        <w:rPr>
          <w:i/>
          <w:sz w:val="18"/>
          <w:szCs w:val="18"/>
        </w:rPr>
        <w:t xml:space="preserve"> clients in all </w:t>
      </w:r>
      <w:smartTag w:uri="VzUCC/telecom" w:element="Phone">
        <w:r w:rsidRPr="00F21336">
          <w:rPr>
            <w:i/>
            <w:sz w:val="18"/>
            <w:szCs w:val="18"/>
          </w:rPr>
          <w:t>50</w:t>
        </w:r>
      </w:smartTag>
      <w:r w:rsidRPr="00F21336">
        <w:rPr>
          <w:i/>
          <w:sz w:val="18"/>
          <w:szCs w:val="18"/>
        </w:rPr>
        <w:t xml:space="preserve"> states. We accept payments for taxes, rent, utilities, education and more. Learn more by visiting </w:t>
      </w:r>
      <w:hyperlink r:id="rId49" w:history="1">
        <w:r w:rsidRPr="00F21336">
          <w:rPr>
            <w:rStyle w:val="Hyperlink"/>
            <w:i/>
            <w:sz w:val="18"/>
            <w:szCs w:val="18"/>
          </w:rPr>
          <w:t>https://www.officialpayments.com/pc_whocanipay.jsp</w:t>
        </w:r>
      </w:hyperlink>
    </w:p>
    <w:p w:rsidR="005A5A52" w:rsidRDefault="005A5A52">
      <w:pPr>
        <w:spacing w:before="0" w:after="0"/>
        <w:ind w:left="0"/>
        <w:rPr>
          <w:b/>
          <w:i/>
          <w:color w:val="1F497D"/>
          <w:sz w:val="22"/>
        </w:rPr>
      </w:pPr>
      <w:r>
        <w:br w:type="page"/>
      </w:r>
    </w:p>
    <w:p w:rsidR="005A5A52" w:rsidRDefault="005A5A52" w:rsidP="005A5A52">
      <w:pPr>
        <w:pStyle w:val="Heading4"/>
      </w:pPr>
      <w:bookmarkStart w:id="76" w:name="_Toc388972157"/>
      <w:r>
        <w:t>Your Payment has been Scheduled</w:t>
      </w:r>
      <w:bookmarkEnd w:id="76"/>
    </w:p>
    <w:p w:rsidR="005A5A52" w:rsidRPr="005A5A52" w:rsidRDefault="005A5A52" w:rsidP="005A5A52">
      <w:r>
        <w:t>When you have scheduled a payment, you will receive an e-mail notification, as follows:</w:t>
      </w:r>
    </w:p>
    <w:p w:rsidR="005A5A52" w:rsidRPr="00F21336" w:rsidRDefault="005A5A52" w:rsidP="005A5A52">
      <w:pPr>
        <w:ind w:left="1440"/>
        <w:rPr>
          <w:rFonts w:cs="Arial"/>
          <w:i/>
          <w:sz w:val="18"/>
        </w:rPr>
      </w:pPr>
      <w:r w:rsidRPr="00F21336">
        <w:rPr>
          <w:rFonts w:cs="Arial"/>
          <w:i/>
          <w:sz w:val="18"/>
        </w:rPr>
        <w:t>This is a reminder that your automatic payment will be made on 02/01/</w:t>
      </w:r>
      <w:smartTag w:uri="VzUCC/telecom" w:element="Phone">
        <w:r w:rsidRPr="00F21336">
          <w:rPr>
            <w:rFonts w:cs="Arial"/>
            <w:i/>
            <w:sz w:val="18"/>
          </w:rPr>
          <w:t>2012</w:t>
        </w:r>
      </w:smartTag>
      <w:r w:rsidRPr="00F21336">
        <w:rPr>
          <w:rFonts w:cs="Arial"/>
          <w:i/>
          <w:sz w:val="18"/>
        </w:rPr>
        <w:t xml:space="preserve"> for OPC University Tuition and Fees Fall </w:t>
      </w:r>
      <w:smartTag w:uri="VzUCC/telecom" w:element="Phone">
        <w:r w:rsidRPr="00F21336">
          <w:rPr>
            <w:rFonts w:cs="Arial"/>
            <w:i/>
            <w:sz w:val="18"/>
          </w:rPr>
          <w:t>2011</w:t>
        </w:r>
      </w:smartTag>
      <w:r w:rsidRPr="00F21336">
        <w:rPr>
          <w:rFonts w:cs="Arial"/>
          <w:i/>
          <w:sz w:val="18"/>
        </w:rPr>
        <w:t xml:space="preserve"> plan.</w:t>
      </w:r>
    </w:p>
    <w:p w:rsidR="005A5A52" w:rsidRPr="00F21336" w:rsidRDefault="005A5A52" w:rsidP="005A5A52">
      <w:pPr>
        <w:ind w:left="1440"/>
        <w:rPr>
          <w:rFonts w:cs="Arial"/>
          <w:i/>
          <w:sz w:val="18"/>
        </w:rPr>
      </w:pPr>
      <w:r w:rsidRPr="00F21336">
        <w:rPr>
          <w:rFonts w:cs="Arial"/>
          <w:i/>
          <w:sz w:val="18"/>
        </w:rPr>
        <w:t>Payment Information</w:t>
      </w:r>
    </w:p>
    <w:p w:rsidR="005A5A52" w:rsidRPr="00F21336" w:rsidRDefault="005A5A52" w:rsidP="005A5A52">
      <w:pPr>
        <w:ind w:left="1440"/>
        <w:rPr>
          <w:rFonts w:cs="Arial"/>
          <w:i/>
          <w:sz w:val="18"/>
        </w:rPr>
      </w:pPr>
      <w:r w:rsidRPr="00F21336">
        <w:rPr>
          <w:rFonts w:cs="Arial"/>
          <w:i/>
          <w:sz w:val="18"/>
        </w:rPr>
        <w:t>******************************************</w:t>
      </w:r>
      <w:r w:rsidRPr="00F21336">
        <w:rPr>
          <w:rFonts w:cs="Arial"/>
          <w:i/>
          <w:sz w:val="18"/>
        </w:rPr>
        <w:br/>
        <w:t>Date: 02/01/2012</w:t>
      </w:r>
      <w:r w:rsidRPr="00F21336">
        <w:rPr>
          <w:rFonts w:cs="Arial"/>
          <w:i/>
          <w:sz w:val="18"/>
        </w:rPr>
        <w:br/>
        <w:t>Credit Card 5454</w:t>
      </w:r>
      <w:r w:rsidRPr="00F21336">
        <w:rPr>
          <w:rFonts w:cs="Arial"/>
          <w:i/>
          <w:sz w:val="18"/>
        </w:rPr>
        <w:br/>
      </w:r>
      <w:hyperlink r:id="rId50" w:history="1">
        <w:r w:rsidRPr="00F21336">
          <w:rPr>
            <w:rStyle w:val="Hyperlink"/>
            <w:rFonts w:cs="Arial"/>
            <w:i/>
            <w:sz w:val="18"/>
            <w:szCs w:val="20"/>
          </w:rPr>
          <w:t>OfficialPaytest@hotmail.com</w:t>
        </w:r>
      </w:hyperlink>
      <w:r w:rsidRPr="00F21336">
        <w:rPr>
          <w:rFonts w:cs="Arial"/>
          <w:i/>
          <w:sz w:val="18"/>
        </w:rPr>
        <w:br/>
      </w:r>
      <w:smartTag w:uri="VzUCC/telecom" w:element="Phone">
        <w:r w:rsidRPr="00F21336">
          <w:rPr>
            <w:rFonts w:cs="Arial"/>
            <w:i/>
            <w:sz w:val="18"/>
          </w:rPr>
          <w:t>177</w:t>
        </w:r>
      </w:smartTag>
      <w:r w:rsidRPr="00F21336">
        <w:rPr>
          <w:rFonts w:cs="Arial"/>
          <w:i/>
          <w:sz w:val="18"/>
        </w:rPr>
        <w:t xml:space="preserve"> Technology Parkway</w:t>
      </w:r>
      <w:r w:rsidRPr="00F21336">
        <w:rPr>
          <w:rFonts w:cs="Arial"/>
          <w:i/>
          <w:sz w:val="18"/>
        </w:rPr>
        <w:br/>
        <w:t xml:space="preserve"> </w:t>
      </w:r>
      <w:r w:rsidRPr="00F21336">
        <w:rPr>
          <w:rFonts w:cs="Arial"/>
          <w:i/>
          <w:sz w:val="18"/>
        </w:rPr>
        <w:br/>
        <w:t>Auburn AL 36830</w:t>
      </w:r>
      <w:r w:rsidRPr="00F21336">
        <w:rPr>
          <w:rFonts w:cs="Arial"/>
          <w:i/>
          <w:sz w:val="18"/>
        </w:rPr>
        <w:br/>
        <w:t xml:space="preserve"> </w:t>
      </w:r>
      <w:r w:rsidRPr="00F21336">
        <w:rPr>
          <w:rFonts w:cs="Arial"/>
          <w:i/>
          <w:sz w:val="18"/>
        </w:rPr>
        <w:br/>
        <w:t>Student ID: 121212121</w:t>
      </w:r>
      <w:r w:rsidRPr="00F21336">
        <w:rPr>
          <w:rFonts w:cs="Arial"/>
          <w:i/>
          <w:sz w:val="18"/>
        </w:rPr>
        <w:br/>
        <w:t xml:space="preserve"> </w:t>
      </w:r>
      <w:r w:rsidRPr="00F21336">
        <w:rPr>
          <w:rFonts w:cs="Arial"/>
          <w:i/>
          <w:sz w:val="18"/>
        </w:rPr>
        <w:br/>
        <w:t>02/01/</w:t>
      </w:r>
      <w:smartTag w:uri="VzUCC/telecom" w:element="Phone">
        <w:r w:rsidRPr="00F21336">
          <w:rPr>
            <w:rFonts w:cs="Arial"/>
            <w:i/>
            <w:sz w:val="18"/>
          </w:rPr>
          <w:t>2012</w:t>
        </w:r>
      </w:smartTag>
      <w:r w:rsidRPr="00F21336">
        <w:rPr>
          <w:rFonts w:cs="Arial"/>
          <w:i/>
          <w:sz w:val="18"/>
        </w:rPr>
        <w:t xml:space="preserve"> 1,250.00 Tuition and Fees Fall </w:t>
      </w:r>
      <w:smartTag w:uri="VzUCC/telecom" w:element="Phone">
        <w:r w:rsidRPr="00F21336">
          <w:rPr>
            <w:rFonts w:cs="Arial"/>
            <w:i/>
            <w:sz w:val="18"/>
          </w:rPr>
          <w:t>2011</w:t>
        </w:r>
      </w:smartTag>
      <w:r w:rsidRPr="00F21336">
        <w:rPr>
          <w:rFonts w:cs="Arial"/>
          <w:i/>
          <w:sz w:val="18"/>
        </w:rPr>
        <w:t xml:space="preserve"> 3 of 4</w:t>
      </w:r>
      <w:r w:rsidRPr="00F21336">
        <w:rPr>
          <w:rFonts w:cs="Arial"/>
          <w:i/>
          <w:sz w:val="18"/>
        </w:rPr>
        <w:br/>
        <w:t xml:space="preserve"> </w:t>
      </w:r>
      <w:r w:rsidRPr="00F21336">
        <w:rPr>
          <w:rFonts w:cs="Arial"/>
          <w:i/>
          <w:sz w:val="18"/>
        </w:rPr>
        <w:br/>
        <w:t>Payment Amount: 1,250.00</w:t>
      </w:r>
      <w:r w:rsidRPr="00F21336">
        <w:rPr>
          <w:rFonts w:cs="Arial"/>
          <w:i/>
          <w:sz w:val="18"/>
        </w:rPr>
        <w:br/>
        <w:t>Service Fee: 34.38</w:t>
      </w:r>
      <w:r w:rsidRPr="00F21336">
        <w:rPr>
          <w:rFonts w:cs="Arial"/>
          <w:i/>
          <w:sz w:val="18"/>
        </w:rPr>
        <w:br/>
        <w:t>Total Amount: 1,284.38</w:t>
      </w:r>
      <w:r w:rsidRPr="00F21336">
        <w:rPr>
          <w:rFonts w:cs="Arial"/>
          <w:i/>
          <w:sz w:val="18"/>
        </w:rPr>
        <w:br/>
        <w:t xml:space="preserve"> </w:t>
      </w:r>
      <w:r w:rsidRPr="00F21336">
        <w:rPr>
          <w:rFonts w:cs="Arial"/>
          <w:i/>
          <w:sz w:val="18"/>
        </w:rPr>
        <w:br/>
        <w:t>Please review this information for accuracy and let us know if there are any issues as soon as possible as refunds will only be initiated due to a processing error.</w:t>
      </w:r>
      <w:r w:rsidRPr="00F21336">
        <w:rPr>
          <w:rFonts w:cs="Arial"/>
          <w:i/>
          <w:sz w:val="18"/>
        </w:rPr>
        <w:br/>
        <w:t xml:space="preserve"> </w:t>
      </w:r>
      <w:r w:rsidRPr="00F21336">
        <w:rPr>
          <w:rFonts w:cs="Arial"/>
          <w:i/>
          <w:sz w:val="18"/>
        </w:rPr>
        <w:br/>
        <w:t>Please note that scheduling a future payment may not avoid fees if it is scheduled past the due date.</w:t>
      </w:r>
    </w:p>
    <w:p w:rsidR="005A5A52" w:rsidRPr="00F21336" w:rsidRDefault="005A5A52" w:rsidP="005A5A52">
      <w:pPr>
        <w:ind w:left="1440"/>
        <w:rPr>
          <w:rFonts w:cs="Arial"/>
          <w:i/>
          <w:sz w:val="18"/>
        </w:rPr>
      </w:pPr>
      <w:r w:rsidRPr="00F21336">
        <w:rPr>
          <w:rFonts w:cs="Arial"/>
          <w:i/>
          <w:sz w:val="18"/>
        </w:rPr>
        <w:t>Thank you for using Official Payments. We look forward to serving you.</w:t>
      </w:r>
    </w:p>
    <w:p w:rsidR="005A5A52" w:rsidRPr="00F21336" w:rsidRDefault="005A5A52" w:rsidP="005A5A52">
      <w:pPr>
        <w:ind w:left="1440"/>
        <w:rPr>
          <w:rFonts w:cs="Arial"/>
          <w:i/>
          <w:sz w:val="18"/>
        </w:rPr>
      </w:pPr>
      <w:r w:rsidRPr="00F21336">
        <w:rPr>
          <w:rFonts w:cs="Arial"/>
          <w:i/>
          <w:sz w:val="18"/>
        </w:rPr>
        <w:t>Sincerely,</w:t>
      </w:r>
    </w:p>
    <w:p w:rsidR="005A5A52" w:rsidRPr="00F21336" w:rsidRDefault="005A5A52" w:rsidP="005A5A52">
      <w:pPr>
        <w:ind w:left="1440"/>
        <w:rPr>
          <w:rFonts w:cs="Arial"/>
          <w:i/>
          <w:sz w:val="18"/>
        </w:rPr>
      </w:pPr>
      <w:r w:rsidRPr="00F21336">
        <w:rPr>
          <w:rFonts w:cs="Arial"/>
          <w:i/>
          <w:sz w:val="18"/>
        </w:rPr>
        <w:t>Official Payments Customer Service</w:t>
      </w:r>
    </w:p>
    <w:p w:rsidR="005A5A52" w:rsidRDefault="005F2C8E" w:rsidP="005A5A52">
      <w:pPr>
        <w:ind w:left="1440"/>
      </w:pPr>
      <w:hyperlink r:id="rId51" w:history="1">
        <w:r w:rsidR="005A5A52" w:rsidRPr="00F21336">
          <w:rPr>
            <w:rStyle w:val="Hyperlink"/>
            <w:rFonts w:cs="Arial"/>
            <w:i/>
            <w:sz w:val="18"/>
            <w:szCs w:val="20"/>
          </w:rPr>
          <w:t>PPlanService@OfficialPayments.com</w:t>
        </w:r>
      </w:hyperlink>
      <w:r w:rsidR="005A5A52" w:rsidRPr="00F21336">
        <w:rPr>
          <w:rFonts w:cs="Arial"/>
          <w:i/>
          <w:sz w:val="18"/>
        </w:rPr>
        <w:br/>
        <w:t xml:space="preserve"> </w:t>
      </w:r>
      <w:r w:rsidR="005A5A52" w:rsidRPr="00F21336">
        <w:rPr>
          <w:rFonts w:cs="Arial"/>
          <w:i/>
          <w:sz w:val="18"/>
        </w:rPr>
        <w:br/>
        <w:t xml:space="preserve">Official Payments is the leading provider of electronic payment solutions for the IRS, </w:t>
      </w:r>
      <w:smartTag w:uri="VzUCC/telecom" w:element="Phone">
        <w:r w:rsidR="005A5A52" w:rsidRPr="00F21336">
          <w:rPr>
            <w:rFonts w:cs="Arial"/>
            <w:i/>
            <w:sz w:val="18"/>
          </w:rPr>
          <w:t>27</w:t>
        </w:r>
      </w:smartTag>
      <w:r w:rsidR="005A5A52" w:rsidRPr="00F21336">
        <w:rPr>
          <w:rFonts w:cs="Arial"/>
          <w:i/>
          <w:sz w:val="18"/>
        </w:rPr>
        <w:t xml:space="preserve"> states, the District of Columbia and more than </w:t>
      </w:r>
      <w:smartTag w:uri="VzUCC/telecom" w:element="Phone">
        <w:r w:rsidR="005A5A52" w:rsidRPr="00F21336">
          <w:rPr>
            <w:rFonts w:cs="Arial"/>
            <w:i/>
            <w:sz w:val="18"/>
          </w:rPr>
          <w:t>4200</w:t>
        </w:r>
      </w:smartTag>
      <w:r w:rsidR="005A5A52" w:rsidRPr="00F21336">
        <w:rPr>
          <w:rFonts w:cs="Arial"/>
          <w:i/>
          <w:sz w:val="18"/>
        </w:rPr>
        <w:t xml:space="preserve"> clients in all </w:t>
      </w:r>
      <w:smartTag w:uri="VzUCC/telecom" w:element="Phone">
        <w:r w:rsidR="005A5A52" w:rsidRPr="00F21336">
          <w:rPr>
            <w:rFonts w:cs="Arial"/>
            <w:i/>
            <w:sz w:val="18"/>
          </w:rPr>
          <w:t>50</w:t>
        </w:r>
      </w:smartTag>
      <w:r w:rsidR="005A5A52" w:rsidRPr="00F21336">
        <w:rPr>
          <w:rFonts w:cs="Arial"/>
          <w:i/>
          <w:sz w:val="18"/>
        </w:rPr>
        <w:t xml:space="preserve"> states. We accept payments for taxes, rent, utilities, education and more. Learn more by visiting: </w:t>
      </w:r>
      <w:hyperlink r:id="rId52" w:history="1">
        <w:r w:rsidR="005A5A52" w:rsidRPr="00F21336">
          <w:rPr>
            <w:rStyle w:val="Hyperlink"/>
            <w:rFonts w:cs="Arial"/>
            <w:i/>
            <w:sz w:val="18"/>
            <w:szCs w:val="20"/>
          </w:rPr>
          <w:t>https://www.officialpayments.com/pc_whocanipay.jsp</w:t>
        </w:r>
      </w:hyperlink>
    </w:p>
    <w:p w:rsidR="005A5A52" w:rsidRDefault="005A5A52" w:rsidP="005A5A52">
      <w:pPr>
        <w:spacing w:before="0" w:after="0"/>
        <w:ind w:left="0"/>
        <w:rPr>
          <w:b/>
          <w:i/>
          <w:color w:val="1F497D"/>
          <w:sz w:val="22"/>
        </w:rPr>
      </w:pPr>
      <w:r>
        <w:br w:type="page"/>
      </w:r>
    </w:p>
    <w:p w:rsidR="005A5A52" w:rsidRDefault="005A5A52" w:rsidP="005A5A52">
      <w:pPr>
        <w:pStyle w:val="Heading4"/>
      </w:pPr>
      <w:bookmarkStart w:id="77" w:name="_Toc388972158"/>
      <w:r>
        <w:t>Your Payment Plan Payment is Due Soon</w:t>
      </w:r>
      <w:bookmarkEnd w:id="77"/>
    </w:p>
    <w:p w:rsidR="005A5A52" w:rsidRPr="005A5A52" w:rsidRDefault="005A5A52" w:rsidP="005A5A52">
      <w:r>
        <w:t>When your payment is nearing its due date, you will receive an e-mail notification, as follows:</w:t>
      </w:r>
    </w:p>
    <w:p w:rsidR="005A5A52" w:rsidRPr="00F21336" w:rsidRDefault="005A5A52" w:rsidP="005A5A52">
      <w:pPr>
        <w:ind w:left="1440"/>
        <w:rPr>
          <w:rFonts w:cs="Arial"/>
          <w:i/>
          <w:sz w:val="18"/>
        </w:rPr>
      </w:pPr>
      <w:r w:rsidRPr="00F21336">
        <w:rPr>
          <w:rFonts w:cs="Arial"/>
          <w:i/>
          <w:sz w:val="18"/>
        </w:rPr>
        <w:t>This is a reminder that your next payment is due on 02/01/</w:t>
      </w:r>
      <w:smartTag w:uri="VzUCC/telecom" w:element="Phone">
        <w:r w:rsidRPr="00F21336">
          <w:rPr>
            <w:rFonts w:cs="Arial"/>
            <w:i/>
            <w:sz w:val="18"/>
          </w:rPr>
          <w:t>2012</w:t>
        </w:r>
      </w:smartTag>
      <w:r w:rsidRPr="00F21336">
        <w:rPr>
          <w:rFonts w:cs="Arial"/>
          <w:i/>
          <w:sz w:val="18"/>
        </w:rPr>
        <w:t xml:space="preserve"> for OPC University's payment plan. Please login to My Account to make the payment.</w:t>
      </w:r>
    </w:p>
    <w:p w:rsidR="005A5A52" w:rsidRPr="00F21336" w:rsidRDefault="005A5A52" w:rsidP="005A5A52">
      <w:pPr>
        <w:ind w:left="1440"/>
        <w:rPr>
          <w:rFonts w:cs="Arial"/>
          <w:i/>
          <w:sz w:val="18"/>
        </w:rPr>
      </w:pPr>
      <w:r w:rsidRPr="00F21336">
        <w:rPr>
          <w:rFonts w:cs="Arial"/>
          <w:i/>
          <w:sz w:val="18"/>
        </w:rPr>
        <w:t>This payment is for</w:t>
      </w:r>
      <w:r w:rsidRPr="00F21336">
        <w:rPr>
          <w:rFonts w:cs="Arial"/>
          <w:i/>
          <w:sz w:val="18"/>
        </w:rPr>
        <w:br/>
        <w:t xml:space="preserve">Plan: Tuition &amp; Fees Spring </w:t>
      </w:r>
      <w:smartTag w:uri="VzUCC/telecom" w:element="Phone">
        <w:r w:rsidRPr="00F21336">
          <w:rPr>
            <w:rFonts w:cs="Arial"/>
            <w:i/>
            <w:sz w:val="18"/>
          </w:rPr>
          <w:t>2011</w:t>
        </w:r>
      </w:smartTag>
      <w:r w:rsidRPr="00F21336">
        <w:rPr>
          <w:rFonts w:cs="Arial"/>
          <w:i/>
          <w:sz w:val="18"/>
        </w:rPr>
        <w:t xml:space="preserve"> 3 Pay</w:t>
      </w:r>
      <w:r w:rsidRPr="00F21336">
        <w:rPr>
          <w:rFonts w:cs="Arial"/>
          <w:i/>
          <w:sz w:val="18"/>
        </w:rPr>
        <w:br/>
        <w:t xml:space="preserve">Student ID: </w:t>
      </w:r>
      <w:smartTag w:uri="VzUCC/telecom" w:element="Phone">
        <w:r w:rsidRPr="00F21336">
          <w:rPr>
            <w:rFonts w:cs="Arial"/>
            <w:i/>
            <w:sz w:val="18"/>
          </w:rPr>
          <w:t>111119999</w:t>
        </w:r>
      </w:smartTag>
    </w:p>
    <w:p w:rsidR="005A5A52" w:rsidRPr="00F21336" w:rsidRDefault="005A5A52" w:rsidP="005A5A52">
      <w:pPr>
        <w:ind w:left="1440"/>
        <w:rPr>
          <w:rFonts w:cs="Arial"/>
          <w:i/>
          <w:sz w:val="18"/>
        </w:rPr>
      </w:pPr>
      <w:r w:rsidRPr="00F21336">
        <w:rPr>
          <w:rFonts w:cs="Arial"/>
          <w:i/>
          <w:sz w:val="18"/>
        </w:rPr>
        <w:t>02/01/</w:t>
      </w:r>
      <w:smartTag w:uri="VzUCC/telecom" w:element="Phone">
        <w:r w:rsidRPr="00F21336">
          <w:rPr>
            <w:rFonts w:cs="Arial"/>
            <w:i/>
            <w:sz w:val="18"/>
          </w:rPr>
          <w:t>2012</w:t>
        </w:r>
      </w:smartTag>
      <w:r w:rsidRPr="00F21336">
        <w:rPr>
          <w:rFonts w:cs="Arial"/>
          <w:i/>
          <w:sz w:val="18"/>
        </w:rPr>
        <w:t xml:space="preserve"> 1,667.00 Tuition &amp; Fees Spring </w:t>
      </w:r>
      <w:smartTag w:uri="VzUCC/telecom" w:element="Phone">
        <w:r w:rsidRPr="00F21336">
          <w:rPr>
            <w:rFonts w:cs="Arial"/>
            <w:i/>
            <w:sz w:val="18"/>
          </w:rPr>
          <w:t>2011</w:t>
        </w:r>
      </w:smartTag>
      <w:r w:rsidRPr="00F21336">
        <w:rPr>
          <w:rFonts w:cs="Arial"/>
          <w:i/>
          <w:sz w:val="18"/>
        </w:rPr>
        <w:t xml:space="preserve"> 3 of 3</w:t>
      </w:r>
      <w:r w:rsidRPr="00F21336">
        <w:rPr>
          <w:rFonts w:cs="Arial"/>
          <w:i/>
          <w:sz w:val="18"/>
        </w:rPr>
        <w:br/>
      </w:r>
      <w:r w:rsidRPr="00F21336">
        <w:rPr>
          <w:rFonts w:cs="Arial"/>
          <w:i/>
          <w:sz w:val="18"/>
        </w:rPr>
        <w:br/>
        <w:t>Payment Amount: 1,667.00</w:t>
      </w:r>
    </w:p>
    <w:p w:rsidR="005A5A52" w:rsidRPr="00F21336" w:rsidRDefault="005A5A52" w:rsidP="005A5A52">
      <w:pPr>
        <w:ind w:left="1440"/>
        <w:rPr>
          <w:rFonts w:cs="Arial"/>
          <w:i/>
          <w:sz w:val="18"/>
        </w:rPr>
      </w:pPr>
      <w:r w:rsidRPr="00F21336">
        <w:rPr>
          <w:rFonts w:cs="Arial"/>
          <w:i/>
          <w:sz w:val="18"/>
        </w:rPr>
        <w:t>Thank you for using Official Payments. We look forward to serving you.</w:t>
      </w:r>
    </w:p>
    <w:p w:rsidR="005A5A52" w:rsidRPr="00F21336" w:rsidRDefault="005A5A52" w:rsidP="005A5A52">
      <w:pPr>
        <w:ind w:left="1440"/>
        <w:rPr>
          <w:rFonts w:cs="Arial"/>
          <w:i/>
          <w:sz w:val="18"/>
        </w:rPr>
      </w:pPr>
      <w:r w:rsidRPr="00F21336">
        <w:rPr>
          <w:rFonts w:cs="Arial"/>
          <w:i/>
          <w:sz w:val="18"/>
        </w:rPr>
        <w:t>Sincerely,</w:t>
      </w:r>
    </w:p>
    <w:p w:rsidR="005A5A52" w:rsidRPr="00F21336" w:rsidRDefault="005A5A52" w:rsidP="005A5A52">
      <w:pPr>
        <w:ind w:left="1440"/>
        <w:rPr>
          <w:rFonts w:cs="Arial"/>
          <w:i/>
          <w:sz w:val="18"/>
        </w:rPr>
      </w:pPr>
      <w:r w:rsidRPr="00F21336">
        <w:rPr>
          <w:rFonts w:cs="Arial"/>
          <w:i/>
          <w:sz w:val="18"/>
        </w:rPr>
        <w:t>Official Payments Customer Service</w:t>
      </w:r>
    </w:p>
    <w:p w:rsidR="005A5A52" w:rsidRPr="00F21336" w:rsidRDefault="005F2C8E" w:rsidP="005A5A52">
      <w:pPr>
        <w:ind w:left="1440"/>
        <w:rPr>
          <w:rFonts w:cs="Arial"/>
          <w:i/>
          <w:sz w:val="18"/>
        </w:rPr>
      </w:pPr>
      <w:hyperlink r:id="rId53" w:history="1">
        <w:r w:rsidR="005A5A52" w:rsidRPr="00F21336">
          <w:rPr>
            <w:rStyle w:val="Hyperlink"/>
            <w:rFonts w:cs="Arial"/>
            <w:i/>
            <w:sz w:val="18"/>
            <w:szCs w:val="20"/>
          </w:rPr>
          <w:t>PPlanService@OfficialPayments.com</w:t>
        </w:r>
      </w:hyperlink>
    </w:p>
    <w:p w:rsidR="005A5A52" w:rsidRPr="00F21336" w:rsidRDefault="005A5A52" w:rsidP="005A5A52">
      <w:pPr>
        <w:ind w:left="1440"/>
        <w:rPr>
          <w:rFonts w:cs="Arial"/>
          <w:i/>
          <w:sz w:val="18"/>
        </w:rPr>
      </w:pPr>
      <w:r w:rsidRPr="00F21336">
        <w:rPr>
          <w:rFonts w:cs="Arial"/>
          <w:i/>
          <w:sz w:val="18"/>
        </w:rPr>
        <w:t xml:space="preserve">This e-mail is auto-generated by the system. Please do not reply to this email. If you have any questions, e-mail us at </w:t>
      </w:r>
      <w:hyperlink r:id="rId54" w:history="1">
        <w:r w:rsidRPr="00F21336">
          <w:rPr>
            <w:rStyle w:val="Hyperlink"/>
            <w:rFonts w:cs="Arial"/>
            <w:i/>
            <w:sz w:val="18"/>
            <w:szCs w:val="20"/>
          </w:rPr>
          <w:t>customerservice@officialpayments.com</w:t>
        </w:r>
      </w:hyperlink>
      <w:r w:rsidRPr="00F21336">
        <w:rPr>
          <w:rFonts w:cs="Arial"/>
          <w:i/>
          <w:sz w:val="18"/>
        </w:rPr>
        <w:t>.</w:t>
      </w:r>
    </w:p>
    <w:p w:rsidR="005A5A52" w:rsidRPr="00F21336" w:rsidRDefault="005A5A52" w:rsidP="005A5A52">
      <w:pPr>
        <w:ind w:left="1440"/>
      </w:pPr>
      <w:r w:rsidRPr="00F21336">
        <w:rPr>
          <w:rFonts w:cs="Arial"/>
          <w:i/>
          <w:sz w:val="18"/>
        </w:rPr>
        <w:t xml:space="preserve">Official Payments is the leading provider of electronic payment solutions for the IRS, </w:t>
      </w:r>
      <w:smartTag w:uri="VzUCC/telecom" w:element="Phone">
        <w:r w:rsidRPr="00F21336">
          <w:rPr>
            <w:rFonts w:cs="Arial"/>
            <w:i/>
            <w:sz w:val="18"/>
          </w:rPr>
          <w:t>27</w:t>
        </w:r>
      </w:smartTag>
      <w:r w:rsidRPr="00F21336">
        <w:rPr>
          <w:rFonts w:cs="Arial"/>
          <w:i/>
          <w:sz w:val="18"/>
        </w:rPr>
        <w:t xml:space="preserve"> states, the District of Columbia and more than </w:t>
      </w:r>
      <w:smartTag w:uri="VzUCC/telecom" w:element="Phone">
        <w:r w:rsidRPr="00F21336">
          <w:rPr>
            <w:rFonts w:cs="Arial"/>
            <w:i/>
            <w:sz w:val="18"/>
          </w:rPr>
          <w:t>4200</w:t>
        </w:r>
      </w:smartTag>
      <w:r w:rsidRPr="00F21336">
        <w:rPr>
          <w:rFonts w:cs="Arial"/>
          <w:i/>
          <w:sz w:val="18"/>
        </w:rPr>
        <w:t xml:space="preserve"> clients in all </w:t>
      </w:r>
      <w:smartTag w:uri="VzUCC/telecom" w:element="Phone">
        <w:r w:rsidRPr="00F21336">
          <w:rPr>
            <w:rFonts w:cs="Arial"/>
            <w:i/>
            <w:sz w:val="18"/>
          </w:rPr>
          <w:t>50</w:t>
        </w:r>
      </w:smartTag>
      <w:r w:rsidRPr="00F21336">
        <w:rPr>
          <w:rFonts w:cs="Arial"/>
          <w:i/>
          <w:sz w:val="18"/>
        </w:rPr>
        <w:t xml:space="preserve"> states. We accept payments for taxes, rent, utilities, education and more. Learn more by visiting: </w:t>
      </w:r>
      <w:hyperlink r:id="rId55" w:history="1">
        <w:r w:rsidRPr="00F21336">
          <w:rPr>
            <w:rStyle w:val="Hyperlink"/>
            <w:rFonts w:cs="Arial"/>
            <w:i/>
            <w:sz w:val="18"/>
            <w:szCs w:val="20"/>
          </w:rPr>
          <w:t>https://www.officialpayments.com/pc_whocanipay.jsp</w:t>
        </w:r>
      </w:hyperlink>
      <w:r>
        <w:br/>
      </w:r>
    </w:p>
    <w:p w:rsidR="00F21336" w:rsidRDefault="00F21336">
      <w:pPr>
        <w:spacing w:before="0" w:after="0"/>
        <w:ind w:left="0"/>
        <w:rPr>
          <w:b/>
          <w:i/>
          <w:color w:val="1F497D"/>
          <w:sz w:val="22"/>
        </w:rPr>
      </w:pPr>
      <w:r>
        <w:br w:type="page"/>
      </w:r>
    </w:p>
    <w:p w:rsidR="003D38DF" w:rsidRDefault="000C1591" w:rsidP="000C1591">
      <w:pPr>
        <w:pStyle w:val="Heading4"/>
      </w:pPr>
      <w:bookmarkStart w:id="78" w:name="_Toc388972159"/>
      <w:r>
        <w:t>Important Notice: Fee Assessed on your Payment Plan</w:t>
      </w:r>
      <w:bookmarkEnd w:id="78"/>
    </w:p>
    <w:p w:rsidR="005A5A52" w:rsidRPr="005A5A52" w:rsidRDefault="005A5A52" w:rsidP="005A5A52">
      <w:r>
        <w:t>If you are late in making a payment, you will accrue a fee. When this happens, you will receive an e-mail notification, as follows:</w:t>
      </w:r>
    </w:p>
    <w:p w:rsidR="000C1591" w:rsidRPr="00F21336" w:rsidRDefault="000C1591" w:rsidP="00907E8B">
      <w:pPr>
        <w:spacing w:after="120"/>
        <w:ind w:left="1440"/>
        <w:rPr>
          <w:rFonts w:cs="Arial"/>
          <w:i/>
          <w:sz w:val="18"/>
          <w:szCs w:val="20"/>
        </w:rPr>
      </w:pPr>
      <w:r w:rsidRPr="00F21336">
        <w:rPr>
          <w:rFonts w:cs="Arial"/>
          <w:i/>
          <w:sz w:val="18"/>
          <w:szCs w:val="20"/>
        </w:rPr>
        <w:t>A Late Fee in the amount of 20.00 assessed on OPC University's payment plan.</w:t>
      </w:r>
    </w:p>
    <w:p w:rsidR="000C1591" w:rsidRPr="00F21336" w:rsidRDefault="000C1591" w:rsidP="00907E8B">
      <w:pPr>
        <w:spacing w:after="120"/>
        <w:ind w:left="1440"/>
        <w:rPr>
          <w:rFonts w:cs="Arial"/>
          <w:i/>
          <w:sz w:val="18"/>
          <w:szCs w:val="20"/>
        </w:rPr>
      </w:pPr>
      <w:r w:rsidRPr="00F21336">
        <w:rPr>
          <w:rFonts w:cs="Arial"/>
          <w:i/>
          <w:sz w:val="18"/>
          <w:szCs w:val="20"/>
        </w:rPr>
        <w:t xml:space="preserve">Plan: Tuition &amp; Fees Spring </w:t>
      </w:r>
      <w:smartTag w:uri="VzUCC/telecom" w:element="Phone">
        <w:r w:rsidRPr="00F21336">
          <w:rPr>
            <w:rFonts w:cs="Arial"/>
            <w:i/>
            <w:sz w:val="18"/>
            <w:szCs w:val="20"/>
          </w:rPr>
          <w:t>2011</w:t>
        </w:r>
      </w:smartTag>
      <w:r w:rsidRPr="00F21336">
        <w:rPr>
          <w:rFonts w:cs="Arial"/>
          <w:i/>
          <w:sz w:val="18"/>
          <w:szCs w:val="20"/>
        </w:rPr>
        <w:t xml:space="preserve"> 3 Pay</w:t>
      </w:r>
    </w:p>
    <w:p w:rsidR="000C1591" w:rsidRPr="00F21336" w:rsidRDefault="000C1591" w:rsidP="00907E8B">
      <w:pPr>
        <w:spacing w:after="120"/>
        <w:ind w:left="1440"/>
        <w:rPr>
          <w:rFonts w:cs="Arial"/>
          <w:i/>
          <w:sz w:val="18"/>
          <w:szCs w:val="20"/>
        </w:rPr>
      </w:pPr>
      <w:r w:rsidRPr="00F21336">
        <w:rPr>
          <w:rFonts w:cs="Arial"/>
          <w:i/>
          <w:sz w:val="18"/>
          <w:szCs w:val="20"/>
        </w:rPr>
        <w:t xml:space="preserve">Student ID: </w:t>
      </w:r>
      <w:smartTag w:uri="VzUCC/telecom" w:element="Phone">
        <w:r w:rsidRPr="00F21336">
          <w:rPr>
            <w:rFonts w:cs="Arial"/>
            <w:i/>
            <w:sz w:val="18"/>
            <w:szCs w:val="20"/>
          </w:rPr>
          <w:t>333444555</w:t>
        </w:r>
      </w:smartTag>
    </w:p>
    <w:p w:rsidR="000C1591" w:rsidRPr="00F21336" w:rsidRDefault="000C1591" w:rsidP="00907E8B">
      <w:pPr>
        <w:spacing w:after="120"/>
        <w:ind w:left="1440"/>
        <w:rPr>
          <w:rFonts w:cs="Arial"/>
          <w:i/>
          <w:sz w:val="18"/>
          <w:szCs w:val="20"/>
        </w:rPr>
      </w:pPr>
      <w:r w:rsidRPr="00F21336">
        <w:rPr>
          <w:rFonts w:cs="Arial"/>
          <w:i/>
          <w:sz w:val="18"/>
          <w:szCs w:val="20"/>
        </w:rPr>
        <w:t xml:space="preserve">If you have scheduled your payments, this fee may be added to a future payment. Please bring your account up to date by logging into My Account before your next payment. </w:t>
      </w:r>
    </w:p>
    <w:p w:rsidR="000C1591" w:rsidRPr="00F21336" w:rsidRDefault="000C1591" w:rsidP="00907E8B">
      <w:pPr>
        <w:spacing w:after="120"/>
        <w:ind w:left="1440"/>
        <w:rPr>
          <w:rFonts w:cs="Arial"/>
          <w:i/>
          <w:sz w:val="18"/>
          <w:szCs w:val="20"/>
        </w:rPr>
      </w:pPr>
      <w:r w:rsidRPr="00F21336">
        <w:rPr>
          <w:rFonts w:cs="Arial"/>
          <w:i/>
          <w:sz w:val="18"/>
          <w:szCs w:val="20"/>
        </w:rPr>
        <w:t>Unpaid fees may lead to deactivation of your plan and may cause future plan enrollment applications to be rejected.</w:t>
      </w:r>
      <w:r w:rsidRPr="00F21336">
        <w:rPr>
          <w:rFonts w:cs="Arial"/>
          <w:i/>
          <w:sz w:val="18"/>
          <w:szCs w:val="20"/>
        </w:rPr>
        <w:br/>
      </w:r>
      <w:r w:rsidRPr="00F21336">
        <w:rPr>
          <w:rFonts w:cs="Arial"/>
          <w:i/>
          <w:sz w:val="18"/>
          <w:szCs w:val="20"/>
        </w:rPr>
        <w:br/>
        <w:t>Thank you for using Official Payments. We look forward to serving you.</w:t>
      </w:r>
    </w:p>
    <w:p w:rsidR="000C1591" w:rsidRPr="00F21336" w:rsidRDefault="000C1591" w:rsidP="00907E8B">
      <w:pPr>
        <w:spacing w:after="120"/>
        <w:ind w:left="1440"/>
        <w:rPr>
          <w:rFonts w:cs="Arial"/>
          <w:i/>
          <w:sz w:val="18"/>
          <w:szCs w:val="20"/>
        </w:rPr>
      </w:pPr>
      <w:r w:rsidRPr="00F21336">
        <w:rPr>
          <w:rFonts w:cs="Arial"/>
          <w:i/>
          <w:sz w:val="18"/>
          <w:szCs w:val="20"/>
        </w:rPr>
        <w:t>Sincerely,</w:t>
      </w:r>
    </w:p>
    <w:p w:rsidR="000C1591" w:rsidRPr="00F21336" w:rsidRDefault="000C1591" w:rsidP="00907E8B">
      <w:pPr>
        <w:spacing w:after="120"/>
        <w:ind w:left="1440"/>
        <w:rPr>
          <w:rFonts w:cs="Arial"/>
          <w:i/>
          <w:sz w:val="18"/>
          <w:szCs w:val="20"/>
        </w:rPr>
      </w:pPr>
      <w:r w:rsidRPr="00F21336">
        <w:rPr>
          <w:rFonts w:cs="Arial"/>
          <w:i/>
          <w:sz w:val="18"/>
          <w:szCs w:val="20"/>
        </w:rPr>
        <w:t>Official Payments Customer Service</w:t>
      </w:r>
    </w:p>
    <w:p w:rsidR="00CF0EDB" w:rsidRPr="00F21336" w:rsidRDefault="005F2C8E" w:rsidP="00907E8B">
      <w:pPr>
        <w:spacing w:after="120"/>
        <w:ind w:left="1440"/>
        <w:rPr>
          <w:rFonts w:cs="Arial"/>
          <w:i/>
          <w:sz w:val="18"/>
          <w:szCs w:val="20"/>
        </w:rPr>
      </w:pPr>
      <w:hyperlink r:id="rId56" w:history="1">
        <w:r w:rsidR="000C1591" w:rsidRPr="00F21336">
          <w:rPr>
            <w:rStyle w:val="Hyperlink"/>
            <w:rFonts w:cs="Arial"/>
            <w:i/>
            <w:sz w:val="18"/>
            <w:szCs w:val="20"/>
          </w:rPr>
          <w:t>PPlanService@OfficialPayments.com</w:t>
        </w:r>
      </w:hyperlink>
    </w:p>
    <w:p w:rsidR="000C1591" w:rsidRDefault="000C1591" w:rsidP="00907E8B">
      <w:pPr>
        <w:spacing w:after="120"/>
        <w:ind w:left="1440"/>
        <w:rPr>
          <w:rStyle w:val="Hyperlink"/>
          <w:rFonts w:cs="Arial"/>
          <w:i/>
          <w:sz w:val="18"/>
          <w:szCs w:val="20"/>
        </w:rPr>
      </w:pPr>
      <w:r w:rsidRPr="00F21336">
        <w:rPr>
          <w:rFonts w:cs="Arial"/>
          <w:i/>
          <w:sz w:val="18"/>
          <w:szCs w:val="20"/>
        </w:rPr>
        <w:t xml:space="preserve">This e-mail is auto-generated by the system. Please do not reply to this email. If you have any questions, e-mail us at </w:t>
      </w:r>
      <w:hyperlink r:id="rId57" w:history="1">
        <w:r w:rsidRPr="00F21336">
          <w:rPr>
            <w:rStyle w:val="Hyperlink"/>
            <w:rFonts w:cs="Arial"/>
            <w:i/>
            <w:sz w:val="18"/>
            <w:szCs w:val="20"/>
          </w:rPr>
          <w:t>customerservice@officialpayments.com</w:t>
        </w:r>
      </w:hyperlink>
      <w:r w:rsidRPr="00F21336">
        <w:rPr>
          <w:rFonts w:cs="Arial"/>
          <w:i/>
          <w:sz w:val="18"/>
          <w:szCs w:val="20"/>
        </w:rPr>
        <w:t>.</w:t>
      </w:r>
      <w:r w:rsidRPr="00F21336">
        <w:rPr>
          <w:rFonts w:cs="Arial"/>
          <w:i/>
          <w:sz w:val="18"/>
          <w:szCs w:val="20"/>
        </w:rPr>
        <w:br/>
      </w:r>
      <w:r w:rsidRPr="00F21336">
        <w:rPr>
          <w:rFonts w:cs="Arial"/>
          <w:i/>
          <w:sz w:val="18"/>
          <w:szCs w:val="20"/>
        </w:rPr>
        <w:br/>
        <w:t xml:space="preserve">Official Payments is the leading provider of electronic payment solutions for the IRS, </w:t>
      </w:r>
      <w:smartTag w:uri="VzUCC/telecom" w:element="Phone">
        <w:r w:rsidRPr="00F21336">
          <w:rPr>
            <w:rFonts w:cs="Arial"/>
            <w:i/>
            <w:sz w:val="18"/>
            <w:szCs w:val="20"/>
          </w:rPr>
          <w:t>27</w:t>
        </w:r>
      </w:smartTag>
      <w:r w:rsidRPr="00F21336">
        <w:rPr>
          <w:rFonts w:cs="Arial"/>
          <w:i/>
          <w:sz w:val="18"/>
          <w:szCs w:val="20"/>
        </w:rPr>
        <w:t xml:space="preserve"> states, the District of Columbia and more than </w:t>
      </w:r>
      <w:smartTag w:uri="VzUCC/telecom" w:element="Phone">
        <w:r w:rsidRPr="00F21336">
          <w:rPr>
            <w:rFonts w:cs="Arial"/>
            <w:i/>
            <w:sz w:val="18"/>
            <w:szCs w:val="20"/>
          </w:rPr>
          <w:t>4200</w:t>
        </w:r>
      </w:smartTag>
      <w:r w:rsidRPr="00F21336">
        <w:rPr>
          <w:rFonts w:cs="Arial"/>
          <w:i/>
          <w:sz w:val="18"/>
          <w:szCs w:val="20"/>
        </w:rPr>
        <w:t xml:space="preserve"> clients in all </w:t>
      </w:r>
      <w:smartTag w:uri="VzUCC/telecom" w:element="Phone">
        <w:r w:rsidRPr="00F21336">
          <w:rPr>
            <w:rFonts w:cs="Arial"/>
            <w:i/>
            <w:sz w:val="18"/>
            <w:szCs w:val="20"/>
          </w:rPr>
          <w:t>50</w:t>
        </w:r>
      </w:smartTag>
      <w:r w:rsidRPr="00F21336">
        <w:rPr>
          <w:rFonts w:cs="Arial"/>
          <w:i/>
          <w:sz w:val="18"/>
          <w:szCs w:val="20"/>
        </w:rPr>
        <w:t xml:space="preserve"> states. We accept payments for taxes, rent, utilities, education a</w:t>
      </w:r>
      <w:r w:rsidR="00CF0EDB" w:rsidRPr="00F21336">
        <w:rPr>
          <w:rFonts w:cs="Arial"/>
          <w:i/>
          <w:sz w:val="18"/>
          <w:szCs w:val="20"/>
        </w:rPr>
        <w:t xml:space="preserve">nd more. Learn more by visiting: </w:t>
      </w:r>
      <w:hyperlink r:id="rId58" w:history="1">
        <w:r w:rsidRPr="00F21336">
          <w:rPr>
            <w:rStyle w:val="Hyperlink"/>
            <w:rFonts w:cs="Arial"/>
            <w:i/>
            <w:sz w:val="18"/>
            <w:szCs w:val="20"/>
          </w:rPr>
          <w:t>https://www.officialpayments.com/pc_whocanipay.jsp</w:t>
        </w:r>
      </w:hyperlink>
    </w:p>
    <w:p w:rsidR="00907E8B" w:rsidRDefault="00907E8B" w:rsidP="00907E8B">
      <w:r>
        <w:t>If your payment is returned, you will accrue a fee. When this happens, you will receive an e-mail notification, as follows:</w:t>
      </w:r>
    </w:p>
    <w:p w:rsidR="00907E8B" w:rsidRPr="00907E8B" w:rsidRDefault="00907E8B" w:rsidP="00907E8B">
      <w:pPr>
        <w:spacing w:after="120"/>
        <w:ind w:left="1440"/>
        <w:rPr>
          <w:i/>
          <w:sz w:val="18"/>
        </w:rPr>
      </w:pPr>
      <w:r w:rsidRPr="00907E8B">
        <w:rPr>
          <w:i/>
          <w:sz w:val="18"/>
        </w:rPr>
        <w:t>A Returned Payment Fee in the amount of 75.00 assessed on Herndon University's payment plan.</w:t>
      </w:r>
    </w:p>
    <w:p w:rsidR="00907E8B" w:rsidRPr="00907E8B" w:rsidRDefault="00907E8B" w:rsidP="00907E8B">
      <w:pPr>
        <w:spacing w:after="120"/>
        <w:ind w:left="1440"/>
        <w:rPr>
          <w:i/>
          <w:sz w:val="18"/>
        </w:rPr>
      </w:pPr>
      <w:r w:rsidRPr="00907E8B">
        <w:rPr>
          <w:i/>
          <w:sz w:val="18"/>
        </w:rPr>
        <w:t xml:space="preserve">Plan: OPC University Fall </w:t>
      </w:r>
      <w:smartTag w:uri="VzUCC/telecom" w:element="Phone">
        <w:r w:rsidRPr="00907E8B">
          <w:rPr>
            <w:i/>
            <w:sz w:val="18"/>
          </w:rPr>
          <w:t>2011</w:t>
        </w:r>
      </w:smartTag>
      <w:r w:rsidRPr="00907E8B">
        <w:rPr>
          <w:i/>
          <w:sz w:val="18"/>
        </w:rPr>
        <w:t xml:space="preserve"> 5 Pay External Account ID: </w:t>
      </w:r>
      <w:smartTag w:uri="VzUCC/telecom" w:element="Phone">
        <w:r w:rsidRPr="00907E8B">
          <w:rPr>
            <w:i/>
            <w:sz w:val="18"/>
          </w:rPr>
          <w:t>45046</w:t>
        </w:r>
      </w:smartTag>
      <w:r w:rsidRPr="00907E8B">
        <w:rPr>
          <w:i/>
          <w:sz w:val="18"/>
        </w:rPr>
        <w:t xml:space="preserve"> </w:t>
      </w:r>
    </w:p>
    <w:p w:rsidR="00907E8B" w:rsidRPr="00907E8B" w:rsidRDefault="00907E8B" w:rsidP="00907E8B">
      <w:pPr>
        <w:spacing w:after="120"/>
        <w:ind w:left="1440"/>
        <w:rPr>
          <w:i/>
          <w:sz w:val="18"/>
        </w:rPr>
      </w:pPr>
      <w:r w:rsidRPr="00907E8B">
        <w:rPr>
          <w:i/>
          <w:sz w:val="18"/>
        </w:rPr>
        <w:t>If you have scheduled your payments, this fee may be added to a future payment. Please bring your account up to date by logging into My Account before your next payment.</w:t>
      </w:r>
    </w:p>
    <w:p w:rsidR="00907E8B" w:rsidRPr="00907E8B" w:rsidRDefault="00907E8B" w:rsidP="00907E8B">
      <w:pPr>
        <w:spacing w:after="120"/>
        <w:ind w:left="1440"/>
        <w:rPr>
          <w:i/>
          <w:sz w:val="18"/>
        </w:rPr>
      </w:pPr>
      <w:r w:rsidRPr="00907E8B">
        <w:rPr>
          <w:i/>
          <w:sz w:val="18"/>
        </w:rPr>
        <w:t>Unpaid fees may lead to deactivation of your plan and may cause future plan enrollment applications to be rejected.</w:t>
      </w:r>
    </w:p>
    <w:p w:rsidR="00907E8B" w:rsidRPr="00907E8B" w:rsidRDefault="00907E8B" w:rsidP="00907E8B">
      <w:pPr>
        <w:spacing w:after="120"/>
        <w:ind w:left="1440"/>
        <w:rPr>
          <w:i/>
          <w:sz w:val="18"/>
        </w:rPr>
      </w:pPr>
      <w:r w:rsidRPr="00907E8B">
        <w:rPr>
          <w:i/>
          <w:sz w:val="18"/>
        </w:rPr>
        <w:t>Thank you for using Official Payments. We look forward to serving you.</w:t>
      </w:r>
    </w:p>
    <w:p w:rsidR="00907E8B" w:rsidRPr="00907E8B" w:rsidRDefault="00907E8B" w:rsidP="00907E8B">
      <w:pPr>
        <w:spacing w:after="120"/>
        <w:ind w:left="1440"/>
        <w:rPr>
          <w:i/>
          <w:sz w:val="18"/>
        </w:rPr>
      </w:pPr>
      <w:r w:rsidRPr="00907E8B">
        <w:rPr>
          <w:i/>
          <w:sz w:val="18"/>
        </w:rPr>
        <w:t>Sincerely,</w:t>
      </w:r>
    </w:p>
    <w:p w:rsidR="00907E8B" w:rsidRPr="00907E8B" w:rsidRDefault="00907E8B" w:rsidP="00907E8B">
      <w:pPr>
        <w:spacing w:after="120"/>
        <w:ind w:left="1440"/>
        <w:rPr>
          <w:i/>
          <w:sz w:val="18"/>
        </w:rPr>
      </w:pPr>
      <w:r w:rsidRPr="00907E8B">
        <w:rPr>
          <w:i/>
          <w:sz w:val="18"/>
        </w:rPr>
        <w:t>Official Payments Customer Service</w:t>
      </w:r>
    </w:p>
    <w:p w:rsidR="00907E8B" w:rsidRPr="00907E8B" w:rsidRDefault="005F2C8E" w:rsidP="00907E8B">
      <w:pPr>
        <w:spacing w:after="120"/>
        <w:ind w:left="1440"/>
        <w:rPr>
          <w:i/>
          <w:sz w:val="18"/>
        </w:rPr>
      </w:pPr>
      <w:hyperlink r:id="rId59" w:history="1">
        <w:r w:rsidR="00907E8B" w:rsidRPr="00907E8B">
          <w:rPr>
            <w:rStyle w:val="Hyperlink"/>
            <w:i/>
            <w:sz w:val="18"/>
          </w:rPr>
          <w:t>PPlanService@OfficialPayments.com</w:t>
        </w:r>
      </w:hyperlink>
    </w:p>
    <w:p w:rsidR="00907E8B" w:rsidRPr="00907E8B" w:rsidRDefault="00907E8B" w:rsidP="00907E8B">
      <w:pPr>
        <w:spacing w:after="120"/>
        <w:ind w:left="1440"/>
        <w:rPr>
          <w:i/>
          <w:sz w:val="18"/>
        </w:rPr>
      </w:pPr>
      <w:r w:rsidRPr="00907E8B">
        <w:rPr>
          <w:i/>
          <w:sz w:val="18"/>
        </w:rPr>
        <w:t xml:space="preserve">This e-mail is auto-generated by the system. Please do not reply to this email. If you have any questions, e-mail us at </w:t>
      </w:r>
      <w:hyperlink r:id="rId60" w:history="1">
        <w:r w:rsidRPr="00907E8B">
          <w:rPr>
            <w:rStyle w:val="Hyperlink"/>
            <w:i/>
            <w:sz w:val="18"/>
          </w:rPr>
          <w:t>customerservice@officialpayments.com</w:t>
        </w:r>
      </w:hyperlink>
      <w:r w:rsidRPr="00907E8B">
        <w:rPr>
          <w:i/>
          <w:sz w:val="18"/>
        </w:rPr>
        <w:t>.</w:t>
      </w:r>
    </w:p>
    <w:p w:rsidR="00907E8B" w:rsidRPr="00CF0EDB" w:rsidRDefault="00907E8B" w:rsidP="00907E8B">
      <w:pPr>
        <w:spacing w:after="120"/>
        <w:ind w:left="1440"/>
      </w:pPr>
      <w:r w:rsidRPr="00907E8B">
        <w:rPr>
          <w:i/>
          <w:sz w:val="18"/>
        </w:rPr>
        <w:t xml:space="preserve">Official Payments is the leading provider of electronic payment solutions for the IRS, </w:t>
      </w:r>
      <w:smartTag w:uri="VzUCC/telecom" w:element="Phone">
        <w:r w:rsidRPr="00907E8B">
          <w:rPr>
            <w:i/>
            <w:sz w:val="18"/>
          </w:rPr>
          <w:t>27</w:t>
        </w:r>
      </w:smartTag>
      <w:r w:rsidRPr="00907E8B">
        <w:rPr>
          <w:i/>
          <w:sz w:val="18"/>
        </w:rPr>
        <w:t xml:space="preserve"> states, the District of Columbia and more than </w:t>
      </w:r>
      <w:smartTag w:uri="VzUCC/telecom" w:element="Phone">
        <w:r w:rsidRPr="00907E8B">
          <w:rPr>
            <w:i/>
            <w:sz w:val="18"/>
          </w:rPr>
          <w:t>4200</w:t>
        </w:r>
      </w:smartTag>
      <w:r w:rsidRPr="00907E8B">
        <w:rPr>
          <w:i/>
          <w:sz w:val="18"/>
        </w:rPr>
        <w:t xml:space="preserve"> clients in all </w:t>
      </w:r>
      <w:smartTag w:uri="VzUCC/telecom" w:element="Phone">
        <w:r w:rsidRPr="00907E8B">
          <w:rPr>
            <w:i/>
            <w:sz w:val="18"/>
          </w:rPr>
          <w:t>50</w:t>
        </w:r>
      </w:smartTag>
      <w:r w:rsidRPr="00907E8B">
        <w:rPr>
          <w:i/>
          <w:sz w:val="18"/>
        </w:rPr>
        <w:t xml:space="preserve"> states. We accept payments for taxes, rent, utilities, education and more. Learn more by visiting </w:t>
      </w:r>
      <w:hyperlink r:id="rId61" w:history="1">
        <w:r w:rsidRPr="00907E8B">
          <w:rPr>
            <w:rStyle w:val="Hyperlink"/>
            <w:i/>
            <w:sz w:val="18"/>
          </w:rPr>
          <w:t>https://www.officialpayments.com/pc_whocanipay.jsp</w:t>
        </w:r>
      </w:hyperlink>
    </w:p>
    <w:p w:rsidR="00907E8B" w:rsidRDefault="00907E8B">
      <w:pPr>
        <w:spacing w:before="0" w:after="0"/>
        <w:ind w:left="0"/>
        <w:rPr>
          <w:b/>
          <w:i/>
          <w:color w:val="1F497D"/>
          <w:sz w:val="22"/>
        </w:rPr>
      </w:pPr>
      <w:r>
        <w:br w:type="page"/>
      </w:r>
    </w:p>
    <w:p w:rsidR="005A5A52" w:rsidRDefault="005A5A52" w:rsidP="005A5A52">
      <w:pPr>
        <w:pStyle w:val="Heading4"/>
      </w:pPr>
      <w:bookmarkStart w:id="79" w:name="_Toc388972160"/>
      <w:r>
        <w:t>Your Account Profile Has Been Updated</w:t>
      </w:r>
      <w:bookmarkEnd w:id="79"/>
    </w:p>
    <w:p w:rsidR="005A5A52" w:rsidRDefault="005A5A52" w:rsidP="005A5A52">
      <w:r>
        <w:t>After updating your account profile, you will receive an e-mail notification, as follows:</w:t>
      </w:r>
    </w:p>
    <w:p w:rsidR="005A5A52" w:rsidRPr="00A02ECF" w:rsidRDefault="005A5A52" w:rsidP="005A5A52">
      <w:pPr>
        <w:ind w:left="1440"/>
        <w:rPr>
          <w:i/>
          <w:sz w:val="18"/>
        </w:rPr>
      </w:pPr>
      <w:r w:rsidRPr="00A02ECF">
        <w:rPr>
          <w:i/>
          <w:sz w:val="18"/>
        </w:rPr>
        <w:t>If you did not recently update your profile, please contact Official Payments as soon as possible.</w:t>
      </w:r>
    </w:p>
    <w:p w:rsidR="005A5A52" w:rsidRPr="00A02ECF" w:rsidRDefault="005A5A52" w:rsidP="005A5A52">
      <w:pPr>
        <w:ind w:left="1440"/>
        <w:rPr>
          <w:i/>
          <w:sz w:val="18"/>
        </w:rPr>
      </w:pPr>
      <w:r w:rsidRPr="00A02ECF">
        <w:rPr>
          <w:i/>
          <w:sz w:val="18"/>
        </w:rPr>
        <w:t>Thank you for helping us keep your information safe and secure.</w:t>
      </w:r>
    </w:p>
    <w:p w:rsidR="005A5A52" w:rsidRPr="00A02ECF" w:rsidRDefault="005A5A52" w:rsidP="005A5A52">
      <w:pPr>
        <w:ind w:left="1440"/>
        <w:rPr>
          <w:i/>
          <w:sz w:val="18"/>
        </w:rPr>
      </w:pPr>
      <w:r w:rsidRPr="00A02ECF">
        <w:rPr>
          <w:i/>
          <w:sz w:val="18"/>
        </w:rPr>
        <w:t>Sincerely,</w:t>
      </w:r>
    </w:p>
    <w:p w:rsidR="005A5A52" w:rsidRPr="00A02ECF" w:rsidRDefault="005A5A52" w:rsidP="005A5A52">
      <w:pPr>
        <w:ind w:left="1440"/>
        <w:rPr>
          <w:i/>
          <w:sz w:val="18"/>
        </w:rPr>
      </w:pPr>
      <w:r w:rsidRPr="00A02ECF">
        <w:rPr>
          <w:i/>
          <w:sz w:val="18"/>
        </w:rPr>
        <w:t>Official Payments Customer Service</w:t>
      </w:r>
    </w:p>
    <w:p w:rsidR="005A5A52" w:rsidRPr="00A02ECF" w:rsidRDefault="005F2C8E" w:rsidP="005A5A52">
      <w:pPr>
        <w:ind w:left="1440"/>
        <w:rPr>
          <w:i/>
          <w:sz w:val="18"/>
        </w:rPr>
      </w:pPr>
      <w:hyperlink r:id="rId62" w:history="1">
        <w:r w:rsidR="005A5A52" w:rsidRPr="00A02ECF">
          <w:rPr>
            <w:rStyle w:val="Hyperlink"/>
            <w:i/>
            <w:sz w:val="18"/>
          </w:rPr>
          <w:t>PPlanService@OfficialPayments.com</w:t>
        </w:r>
      </w:hyperlink>
    </w:p>
    <w:p w:rsidR="005A5A52" w:rsidRPr="00A02ECF" w:rsidRDefault="005A5A52" w:rsidP="005A5A52">
      <w:pPr>
        <w:ind w:left="1440"/>
        <w:rPr>
          <w:i/>
          <w:sz w:val="18"/>
        </w:rPr>
      </w:pPr>
      <w:r w:rsidRPr="00A02ECF">
        <w:rPr>
          <w:i/>
          <w:sz w:val="18"/>
        </w:rPr>
        <w:t xml:space="preserve">This e-mail is auto-generated by the system. Please do not reply to this email. If you have any questions, e-mail us at </w:t>
      </w:r>
      <w:hyperlink r:id="rId63" w:history="1">
        <w:r w:rsidRPr="00A02ECF">
          <w:rPr>
            <w:rStyle w:val="Hyperlink"/>
            <w:i/>
            <w:sz w:val="18"/>
          </w:rPr>
          <w:t>customerservice@officialpayments.com</w:t>
        </w:r>
      </w:hyperlink>
      <w:r w:rsidRPr="00A02ECF">
        <w:rPr>
          <w:i/>
          <w:sz w:val="18"/>
        </w:rPr>
        <w:t>.</w:t>
      </w:r>
    </w:p>
    <w:p w:rsidR="005A5A52" w:rsidRPr="00A02ECF" w:rsidRDefault="005A5A52" w:rsidP="005A5A52">
      <w:pPr>
        <w:ind w:left="1440"/>
        <w:rPr>
          <w:i/>
          <w:sz w:val="18"/>
        </w:rPr>
      </w:pPr>
      <w:r w:rsidRPr="00A02ECF">
        <w:rPr>
          <w:i/>
          <w:sz w:val="18"/>
        </w:rPr>
        <w:t xml:space="preserve">Official Payments is the leading provider of electronic payment solutions for the IRS, </w:t>
      </w:r>
      <w:smartTag w:uri="VzUCC/telecom" w:element="Phone">
        <w:r w:rsidRPr="00A02ECF">
          <w:rPr>
            <w:i/>
            <w:sz w:val="18"/>
          </w:rPr>
          <w:t>27</w:t>
        </w:r>
      </w:smartTag>
      <w:r w:rsidRPr="00A02ECF">
        <w:rPr>
          <w:i/>
          <w:sz w:val="18"/>
        </w:rPr>
        <w:t xml:space="preserve"> states, the District of Columbia and more than </w:t>
      </w:r>
      <w:smartTag w:uri="VzUCC/telecom" w:element="Phone">
        <w:r w:rsidRPr="00A02ECF">
          <w:rPr>
            <w:i/>
            <w:sz w:val="18"/>
          </w:rPr>
          <w:t>4200</w:t>
        </w:r>
      </w:smartTag>
      <w:r w:rsidRPr="00A02ECF">
        <w:rPr>
          <w:i/>
          <w:sz w:val="18"/>
        </w:rPr>
        <w:t xml:space="preserve"> clients in all </w:t>
      </w:r>
      <w:smartTag w:uri="VzUCC/telecom" w:element="Phone">
        <w:r w:rsidRPr="00A02ECF">
          <w:rPr>
            <w:i/>
            <w:sz w:val="18"/>
          </w:rPr>
          <w:t>50</w:t>
        </w:r>
      </w:smartTag>
      <w:r w:rsidRPr="00A02ECF">
        <w:rPr>
          <w:i/>
          <w:sz w:val="18"/>
        </w:rPr>
        <w:t xml:space="preserve"> states. We accept payments for taxes, rent, utilities, education and more. Learn more by visiting </w:t>
      </w:r>
      <w:hyperlink r:id="rId64" w:history="1">
        <w:r w:rsidRPr="00A02ECF">
          <w:rPr>
            <w:rStyle w:val="Hyperlink"/>
            <w:i/>
            <w:sz w:val="18"/>
          </w:rPr>
          <w:t>https://www.officialpayments.com/pc_whocanipay.jsp</w:t>
        </w:r>
      </w:hyperlink>
    </w:p>
    <w:p w:rsidR="000C1591" w:rsidRDefault="000C1591" w:rsidP="00CF0EDB">
      <w:pPr>
        <w:pStyle w:val="Heading4"/>
      </w:pPr>
      <w:bookmarkStart w:id="80" w:name="_Toc388972161"/>
      <w:r w:rsidRPr="000C1591">
        <w:t>Login Information</w:t>
      </w:r>
      <w:bookmarkEnd w:id="80"/>
    </w:p>
    <w:p w:rsidR="005A5A52" w:rsidRPr="005A5A52" w:rsidRDefault="005A5A52" w:rsidP="005A5A52">
      <w:r>
        <w:t>When you edit your login information (password or e-mail address), you will receive an e-mail notification, as follows:</w:t>
      </w:r>
    </w:p>
    <w:p w:rsidR="00CF0EDB" w:rsidRPr="00F21336" w:rsidRDefault="000C1591" w:rsidP="00F21336">
      <w:pPr>
        <w:ind w:left="1440"/>
        <w:rPr>
          <w:i/>
          <w:sz w:val="18"/>
        </w:rPr>
      </w:pPr>
      <w:r w:rsidRPr="00F21336">
        <w:rPr>
          <w:i/>
          <w:sz w:val="18"/>
        </w:rPr>
        <w:t xml:space="preserve">Your password has temporarily been reset to </w:t>
      </w:r>
      <w:proofErr w:type="spellStart"/>
      <w:r w:rsidRPr="00F21336">
        <w:rPr>
          <w:i/>
          <w:sz w:val="18"/>
        </w:rPr>
        <w:t>zsAaI</w:t>
      </w:r>
      <w:proofErr w:type="spellEnd"/>
      <w:r w:rsidRPr="00F21336">
        <w:rPr>
          <w:i/>
          <w:sz w:val="18"/>
        </w:rPr>
        <w:t>^*9iHWN</w:t>
      </w:r>
      <w:r w:rsidR="00CF0EDB" w:rsidRPr="00F21336">
        <w:rPr>
          <w:i/>
          <w:sz w:val="18"/>
        </w:rPr>
        <w:t xml:space="preserve"> </w:t>
      </w:r>
    </w:p>
    <w:p w:rsidR="00CF0EDB" w:rsidRPr="00F21336" w:rsidRDefault="000C1591" w:rsidP="00F21336">
      <w:pPr>
        <w:ind w:left="1440"/>
        <w:rPr>
          <w:i/>
          <w:sz w:val="18"/>
        </w:rPr>
      </w:pPr>
      <w:r w:rsidRPr="00F21336">
        <w:rPr>
          <w:i/>
          <w:sz w:val="18"/>
        </w:rPr>
        <w:t>If you did not make this request, please contact Official Payments Customer Service as soon as possible. Thank you for helping us keep your information safe and secure.</w:t>
      </w:r>
      <w:r w:rsidR="00CF0EDB" w:rsidRPr="00F21336">
        <w:rPr>
          <w:i/>
          <w:sz w:val="18"/>
        </w:rPr>
        <w:t xml:space="preserve"> </w:t>
      </w:r>
    </w:p>
    <w:p w:rsidR="00CF0EDB" w:rsidRPr="00F21336" w:rsidRDefault="000C1591" w:rsidP="00F21336">
      <w:pPr>
        <w:ind w:left="1440"/>
        <w:rPr>
          <w:i/>
          <w:sz w:val="18"/>
        </w:rPr>
      </w:pPr>
      <w:r w:rsidRPr="00F21336">
        <w:rPr>
          <w:i/>
          <w:sz w:val="18"/>
        </w:rPr>
        <w:t>Sincerely,</w:t>
      </w:r>
      <w:r w:rsidR="00CF0EDB" w:rsidRPr="00F21336">
        <w:rPr>
          <w:i/>
          <w:sz w:val="18"/>
        </w:rPr>
        <w:t xml:space="preserve"> </w:t>
      </w:r>
    </w:p>
    <w:p w:rsidR="00CF0EDB" w:rsidRPr="00F21336" w:rsidRDefault="000C1591" w:rsidP="00F21336">
      <w:pPr>
        <w:ind w:left="1440"/>
        <w:rPr>
          <w:i/>
          <w:sz w:val="18"/>
        </w:rPr>
      </w:pPr>
      <w:r w:rsidRPr="00F21336">
        <w:rPr>
          <w:i/>
          <w:sz w:val="18"/>
        </w:rPr>
        <w:t>Official Payments Customer Service</w:t>
      </w:r>
      <w:r w:rsidR="00CF0EDB" w:rsidRPr="00F21336">
        <w:rPr>
          <w:i/>
          <w:sz w:val="18"/>
        </w:rPr>
        <w:t xml:space="preserve"> </w:t>
      </w:r>
    </w:p>
    <w:p w:rsidR="00CF0EDB" w:rsidRPr="00F21336" w:rsidRDefault="005F2C8E" w:rsidP="00F21336">
      <w:pPr>
        <w:ind w:left="1440"/>
        <w:rPr>
          <w:i/>
          <w:sz w:val="18"/>
        </w:rPr>
      </w:pPr>
      <w:hyperlink r:id="rId65" w:history="1">
        <w:r w:rsidR="000C1591" w:rsidRPr="00F21336">
          <w:rPr>
            <w:rStyle w:val="Hyperlink"/>
            <w:rFonts w:cs="Arial"/>
            <w:i/>
            <w:sz w:val="18"/>
            <w:szCs w:val="20"/>
          </w:rPr>
          <w:t>PPlanService@OfficialPayments.com</w:t>
        </w:r>
      </w:hyperlink>
      <w:r w:rsidR="00CF0EDB" w:rsidRPr="00F21336">
        <w:rPr>
          <w:i/>
          <w:sz w:val="18"/>
        </w:rPr>
        <w:t xml:space="preserve"> </w:t>
      </w:r>
    </w:p>
    <w:p w:rsidR="000C1591" w:rsidRDefault="000C1591" w:rsidP="00F21336">
      <w:pPr>
        <w:ind w:left="1440"/>
      </w:pPr>
      <w:r w:rsidRPr="00F21336">
        <w:rPr>
          <w:i/>
          <w:sz w:val="18"/>
        </w:rPr>
        <w:t xml:space="preserve">Official Payments is the leading provider of electronic payment solutions for the IRS, </w:t>
      </w:r>
      <w:smartTag w:uri="VzUCC/telecom" w:element="Phone">
        <w:r w:rsidRPr="00F21336">
          <w:rPr>
            <w:i/>
            <w:sz w:val="18"/>
          </w:rPr>
          <w:t>27</w:t>
        </w:r>
      </w:smartTag>
      <w:r w:rsidRPr="00F21336">
        <w:rPr>
          <w:i/>
          <w:sz w:val="18"/>
        </w:rPr>
        <w:t xml:space="preserve"> states, the District of Columbia and more than </w:t>
      </w:r>
      <w:smartTag w:uri="VzUCC/telecom" w:element="Phone">
        <w:r w:rsidRPr="00F21336">
          <w:rPr>
            <w:i/>
            <w:sz w:val="18"/>
          </w:rPr>
          <w:t>4200</w:t>
        </w:r>
      </w:smartTag>
      <w:r w:rsidRPr="00F21336">
        <w:rPr>
          <w:i/>
          <w:sz w:val="18"/>
        </w:rPr>
        <w:t xml:space="preserve"> clients in all </w:t>
      </w:r>
      <w:smartTag w:uri="VzUCC/telecom" w:element="Phone">
        <w:r w:rsidRPr="00F21336">
          <w:rPr>
            <w:i/>
            <w:sz w:val="18"/>
          </w:rPr>
          <w:t>50</w:t>
        </w:r>
      </w:smartTag>
      <w:r w:rsidRPr="00F21336">
        <w:rPr>
          <w:i/>
          <w:sz w:val="18"/>
        </w:rPr>
        <w:t xml:space="preserve"> states. We accept payments for taxes, rent, utilities, education a</w:t>
      </w:r>
      <w:r w:rsidR="00CF0EDB" w:rsidRPr="00F21336">
        <w:rPr>
          <w:i/>
          <w:sz w:val="18"/>
        </w:rPr>
        <w:t xml:space="preserve">nd more. Learn more by visiting: </w:t>
      </w:r>
      <w:hyperlink r:id="rId66" w:history="1">
        <w:r w:rsidRPr="00F21336">
          <w:rPr>
            <w:rStyle w:val="Hyperlink"/>
            <w:rFonts w:cs="Arial"/>
            <w:i/>
            <w:sz w:val="18"/>
            <w:szCs w:val="20"/>
          </w:rPr>
          <w:t>https://www.officialpayments.com/pc_whocanipay.jsp</w:t>
        </w:r>
      </w:hyperlink>
    </w:p>
    <w:p w:rsidR="00547D4C" w:rsidRDefault="00547D4C">
      <w:pPr>
        <w:spacing w:before="0" w:after="0"/>
        <w:ind w:left="0"/>
        <w:rPr>
          <w:b/>
          <w:i/>
          <w:color w:val="1F497D"/>
          <w:sz w:val="22"/>
        </w:rPr>
      </w:pPr>
      <w:r>
        <w:br w:type="page"/>
      </w:r>
    </w:p>
    <w:p w:rsidR="00547D4C" w:rsidRDefault="00547D4C" w:rsidP="00547D4C">
      <w:pPr>
        <w:pStyle w:val="Heading4"/>
      </w:pPr>
      <w:bookmarkStart w:id="81" w:name="_Toc388972162"/>
      <w:r>
        <w:t>Payment Plan Balance Adjusted</w:t>
      </w:r>
      <w:bookmarkEnd w:id="81"/>
    </w:p>
    <w:p w:rsidR="00547D4C" w:rsidRDefault="00547D4C" w:rsidP="00547D4C">
      <w:r>
        <w:t>When your Payment Plan Balance has been adjusted, you will receive an e-mail notification, as follows:</w:t>
      </w:r>
    </w:p>
    <w:p w:rsidR="00547D4C" w:rsidRPr="00547D4C" w:rsidRDefault="00547D4C" w:rsidP="00547D4C">
      <w:pPr>
        <w:ind w:left="1440"/>
        <w:rPr>
          <w:i/>
          <w:sz w:val="18"/>
          <w:szCs w:val="18"/>
        </w:rPr>
      </w:pPr>
      <w:r w:rsidRPr="00547D4C">
        <w:rPr>
          <w:i/>
          <w:sz w:val="18"/>
          <w:szCs w:val="18"/>
        </w:rPr>
        <w:t>OPC University has adjusted your payment plan balance as follows:</w:t>
      </w:r>
      <w:r w:rsidRPr="00547D4C">
        <w:rPr>
          <w:i/>
          <w:sz w:val="18"/>
          <w:szCs w:val="18"/>
        </w:rPr>
        <w:br/>
      </w:r>
      <w:r w:rsidRPr="00547D4C">
        <w:rPr>
          <w:i/>
          <w:sz w:val="18"/>
          <w:szCs w:val="18"/>
        </w:rPr>
        <w:br/>
        <w:t>Plan Information</w:t>
      </w:r>
      <w:r w:rsidRPr="00547D4C">
        <w:rPr>
          <w:i/>
          <w:sz w:val="18"/>
          <w:szCs w:val="18"/>
        </w:rPr>
        <w:br/>
        <w:t>******************************************</w:t>
      </w:r>
      <w:r w:rsidRPr="00547D4C">
        <w:rPr>
          <w:i/>
          <w:sz w:val="18"/>
          <w:szCs w:val="18"/>
        </w:rPr>
        <w:br/>
        <w:t>Plan: Tuition &amp; Fees Spring 2012 7 pay</w:t>
      </w:r>
      <w:r w:rsidRPr="00547D4C">
        <w:rPr>
          <w:i/>
          <w:sz w:val="18"/>
          <w:szCs w:val="18"/>
        </w:rPr>
        <w:br/>
        <w:t xml:space="preserve">Student ID: </w:t>
      </w:r>
      <w:proofErr w:type="spellStart"/>
      <w:r w:rsidRPr="00547D4C">
        <w:rPr>
          <w:i/>
          <w:sz w:val="18"/>
          <w:szCs w:val="18"/>
        </w:rPr>
        <w:t>xxxxxxx</w:t>
      </w:r>
      <w:proofErr w:type="spellEnd"/>
      <w:r w:rsidRPr="00547D4C">
        <w:rPr>
          <w:i/>
          <w:sz w:val="18"/>
          <w:szCs w:val="18"/>
        </w:rPr>
        <w:br/>
        <w:t>Enrollment Date: 0X/XX/2012</w:t>
      </w:r>
      <w:r w:rsidRPr="00547D4C">
        <w:rPr>
          <w:i/>
          <w:sz w:val="18"/>
          <w:szCs w:val="18"/>
        </w:rPr>
        <w:br/>
        <w:t xml:space="preserve"> </w:t>
      </w:r>
      <w:r w:rsidRPr="00547D4C">
        <w:rPr>
          <w:i/>
          <w:sz w:val="18"/>
          <w:szCs w:val="18"/>
        </w:rPr>
        <w:br/>
        <w:t>Original Plan Amount: 2,975.00</w:t>
      </w:r>
      <w:r w:rsidRPr="00547D4C">
        <w:rPr>
          <w:i/>
          <w:sz w:val="18"/>
          <w:szCs w:val="18"/>
        </w:rPr>
        <w:br/>
        <w:t>Credit: 2,975.00</w:t>
      </w:r>
      <w:r w:rsidRPr="00547D4C">
        <w:rPr>
          <w:i/>
          <w:sz w:val="18"/>
          <w:szCs w:val="18"/>
        </w:rPr>
        <w:br/>
        <w:t>Balance as of Today: 445.13</w:t>
      </w:r>
      <w:r w:rsidRPr="00547D4C">
        <w:rPr>
          <w:i/>
          <w:sz w:val="18"/>
          <w:szCs w:val="18"/>
        </w:rPr>
        <w:br/>
        <w:t xml:space="preserve"> </w:t>
      </w:r>
      <w:r w:rsidRPr="00547D4C">
        <w:rPr>
          <w:i/>
          <w:sz w:val="18"/>
          <w:szCs w:val="18"/>
        </w:rPr>
        <w:br/>
        <w:t>Payment Schedule</w:t>
      </w:r>
      <w:r w:rsidRPr="00547D4C">
        <w:rPr>
          <w:i/>
          <w:sz w:val="18"/>
          <w:szCs w:val="18"/>
        </w:rPr>
        <w:br/>
        <w:t>*********************************************************************</w:t>
      </w:r>
      <w:r w:rsidRPr="00547D4C">
        <w:rPr>
          <w:i/>
          <w:sz w:val="18"/>
          <w:szCs w:val="18"/>
        </w:rPr>
        <w:br/>
        <w:t>Due Date Original Amount Adjusted Amount Item</w:t>
      </w:r>
      <w:r w:rsidRPr="00547D4C">
        <w:rPr>
          <w:i/>
          <w:sz w:val="18"/>
          <w:szCs w:val="18"/>
        </w:rPr>
        <w:br/>
        <w:t>*********************************************************************</w:t>
      </w:r>
      <w:r w:rsidRPr="00547D4C">
        <w:rPr>
          <w:i/>
          <w:sz w:val="18"/>
          <w:szCs w:val="18"/>
        </w:rPr>
        <w:br/>
        <w:t>05/01/2012 425.13 425.13 Tuition &amp; Fees Spring 2012 1 of 7</w:t>
      </w:r>
      <w:r w:rsidRPr="00547D4C">
        <w:rPr>
          <w:i/>
          <w:sz w:val="18"/>
          <w:szCs w:val="18"/>
        </w:rPr>
        <w:br/>
        <w:t>05/12/2012 20.00 20.00 Late Fee - Installment 1</w:t>
      </w:r>
      <w:r w:rsidRPr="00547D4C">
        <w:rPr>
          <w:i/>
          <w:sz w:val="18"/>
          <w:szCs w:val="18"/>
        </w:rPr>
        <w:br/>
        <w:t>06/01/2012 425.13 0.00 Tuition &amp; Fees Spring 2012 2 of 7</w:t>
      </w:r>
      <w:r w:rsidRPr="00547D4C">
        <w:rPr>
          <w:i/>
          <w:sz w:val="18"/>
          <w:szCs w:val="18"/>
        </w:rPr>
        <w:br/>
        <w:t>07/01/2012 425.13 0.00 Tuition &amp; Fees Spring 2012 3 of 7</w:t>
      </w:r>
      <w:r w:rsidRPr="00547D4C">
        <w:rPr>
          <w:i/>
          <w:sz w:val="18"/>
          <w:szCs w:val="18"/>
        </w:rPr>
        <w:br/>
        <w:t>08/01/2012 425.13 0.00 Tuition &amp; Fees Spring 2012 4 of 7</w:t>
      </w:r>
      <w:r w:rsidRPr="00547D4C">
        <w:rPr>
          <w:i/>
          <w:sz w:val="18"/>
          <w:szCs w:val="18"/>
        </w:rPr>
        <w:br/>
        <w:t>09/01/2012 425.13 0.00 Tuition &amp; Fees Spring 2012 5 of 7</w:t>
      </w:r>
      <w:r w:rsidRPr="00547D4C">
        <w:rPr>
          <w:i/>
          <w:sz w:val="18"/>
          <w:szCs w:val="18"/>
        </w:rPr>
        <w:br/>
        <w:t>10/01/2012 425.13 0.00 Tuition &amp; Fees Spring 2012 6 of 7</w:t>
      </w:r>
      <w:r w:rsidRPr="00547D4C">
        <w:rPr>
          <w:i/>
          <w:sz w:val="18"/>
          <w:szCs w:val="18"/>
        </w:rPr>
        <w:br/>
        <w:t>11/01/2012 424.22 0.00 Tuition &amp; Fees Spring 2012 7 of 7</w:t>
      </w:r>
      <w:r w:rsidRPr="00547D4C">
        <w:rPr>
          <w:i/>
          <w:sz w:val="18"/>
          <w:szCs w:val="18"/>
        </w:rPr>
        <w:br/>
        <w:t xml:space="preserve"> </w:t>
      </w:r>
      <w:r w:rsidRPr="00547D4C">
        <w:rPr>
          <w:i/>
          <w:sz w:val="18"/>
          <w:szCs w:val="18"/>
        </w:rPr>
        <w:br/>
        <w:t>If you have any questions, please contact OPC University as soon as possible.</w:t>
      </w:r>
      <w:r w:rsidRPr="00547D4C">
        <w:rPr>
          <w:i/>
          <w:sz w:val="18"/>
          <w:szCs w:val="18"/>
        </w:rPr>
        <w:br/>
      </w:r>
      <w:r w:rsidRPr="00547D4C">
        <w:rPr>
          <w:i/>
          <w:sz w:val="18"/>
          <w:szCs w:val="18"/>
        </w:rPr>
        <w:br/>
        <w:t>Thank you for using Official Payments. We look forward to serving you.</w:t>
      </w:r>
    </w:p>
    <w:p w:rsidR="00547D4C" w:rsidRPr="00547D4C" w:rsidRDefault="00547D4C" w:rsidP="00547D4C">
      <w:pPr>
        <w:ind w:left="1440"/>
        <w:rPr>
          <w:i/>
          <w:sz w:val="18"/>
          <w:szCs w:val="18"/>
        </w:rPr>
      </w:pPr>
      <w:r w:rsidRPr="00547D4C">
        <w:rPr>
          <w:i/>
          <w:sz w:val="18"/>
          <w:szCs w:val="18"/>
        </w:rPr>
        <w:t>Sincerely,</w:t>
      </w:r>
    </w:p>
    <w:p w:rsidR="00547D4C" w:rsidRPr="00547D4C" w:rsidRDefault="00547D4C" w:rsidP="00547D4C">
      <w:pPr>
        <w:ind w:left="1440"/>
        <w:rPr>
          <w:rFonts w:cs="Arial"/>
          <w:i/>
          <w:sz w:val="18"/>
          <w:szCs w:val="18"/>
        </w:rPr>
      </w:pPr>
      <w:r w:rsidRPr="00547D4C">
        <w:rPr>
          <w:i/>
          <w:sz w:val="18"/>
          <w:szCs w:val="18"/>
        </w:rPr>
        <w:t>Official Payments Customer Service</w:t>
      </w:r>
      <w:r w:rsidRPr="00547D4C">
        <w:rPr>
          <w:i/>
          <w:sz w:val="18"/>
          <w:szCs w:val="18"/>
        </w:rPr>
        <w:br/>
      </w:r>
      <w:hyperlink r:id="rId67" w:history="1">
        <w:r w:rsidRPr="00547D4C">
          <w:rPr>
            <w:rStyle w:val="Hyperlink"/>
            <w:rFonts w:cs="Arial"/>
            <w:i/>
            <w:sz w:val="18"/>
            <w:szCs w:val="18"/>
          </w:rPr>
          <w:t>customerservice@OfficialPayments.com</w:t>
        </w:r>
      </w:hyperlink>
    </w:p>
    <w:p w:rsidR="00547D4C" w:rsidRPr="00547D4C" w:rsidRDefault="00547D4C" w:rsidP="00547D4C">
      <w:pPr>
        <w:ind w:left="1440"/>
        <w:rPr>
          <w:rFonts w:cs="Arial"/>
          <w:i/>
          <w:sz w:val="18"/>
          <w:szCs w:val="18"/>
        </w:rPr>
      </w:pPr>
      <w:r w:rsidRPr="00547D4C">
        <w:rPr>
          <w:rFonts w:cs="Arial"/>
          <w:i/>
          <w:sz w:val="18"/>
          <w:szCs w:val="18"/>
        </w:rPr>
        <w:t xml:space="preserve">This e-mail is auto-generated by the system. Please do not reply to this email. If you have any questions, e-mail us at </w:t>
      </w:r>
      <w:hyperlink r:id="rId68" w:history="1">
        <w:r w:rsidRPr="00547D4C">
          <w:rPr>
            <w:rStyle w:val="Hyperlink"/>
            <w:rFonts w:cs="Arial"/>
            <w:i/>
            <w:sz w:val="18"/>
            <w:szCs w:val="18"/>
          </w:rPr>
          <w:t>customerservice@officialpayments.com</w:t>
        </w:r>
      </w:hyperlink>
      <w:r w:rsidRPr="00547D4C">
        <w:rPr>
          <w:rFonts w:cs="Arial"/>
          <w:i/>
          <w:sz w:val="18"/>
          <w:szCs w:val="18"/>
        </w:rPr>
        <w:t>.</w:t>
      </w:r>
    </w:p>
    <w:p w:rsidR="00547D4C" w:rsidRPr="00547D4C" w:rsidRDefault="00547D4C" w:rsidP="00547D4C">
      <w:pPr>
        <w:ind w:left="1440"/>
        <w:rPr>
          <w:i/>
        </w:rPr>
      </w:pPr>
      <w:r w:rsidRPr="00547D4C">
        <w:rPr>
          <w:rFonts w:cs="Arial"/>
          <w:i/>
          <w:sz w:val="18"/>
          <w:szCs w:val="18"/>
        </w:rPr>
        <w:t>Official Payments is the leading provider of electronic payment solutions for the IRS, 27 states, the District of Columbia and more than 4200 clients in all 50 states. We accept payments for taxes, rent, utilities, education and more. Learn more by vis</w:t>
      </w:r>
      <w:r w:rsidRPr="00547D4C">
        <w:rPr>
          <w:i/>
          <w:sz w:val="18"/>
          <w:szCs w:val="18"/>
        </w:rPr>
        <w:t xml:space="preserve">iting </w:t>
      </w:r>
      <w:hyperlink r:id="rId69" w:history="1">
        <w:r w:rsidRPr="00547D4C">
          <w:rPr>
            <w:rStyle w:val="Hyperlink"/>
            <w:rFonts w:cs="Arial"/>
            <w:i/>
            <w:sz w:val="18"/>
            <w:szCs w:val="18"/>
          </w:rPr>
          <w:t>https://www.officialpayments.com/pc_whocanipay.jsp</w:t>
        </w:r>
      </w:hyperlink>
      <w:r w:rsidRPr="00547D4C">
        <w:rPr>
          <w:i/>
          <w:sz w:val="18"/>
          <w:szCs w:val="18"/>
        </w:rPr>
        <w:br/>
      </w:r>
      <w:r w:rsidRPr="00547D4C">
        <w:rPr>
          <w:i/>
          <w:sz w:val="18"/>
          <w:szCs w:val="18"/>
        </w:rPr>
        <w:br/>
        <w:t>This e-mail message and any attachments are intended only for the use of the addressee named above and may contain information that is proprietary and confidential. If you are not the intended recipient, any dissemination, distribution, or copying is strictly prohibited. If you received this email message in error, please immediately notify the sender by replying to this e-mail message or by telephone. Thank you.</w:t>
      </w:r>
    </w:p>
    <w:p w:rsidR="00933153" w:rsidRDefault="00933153">
      <w:pPr>
        <w:spacing w:before="0" w:after="0"/>
        <w:ind w:left="0"/>
        <w:rPr>
          <w:b/>
          <w:i/>
          <w:color w:val="1F497D"/>
          <w:sz w:val="22"/>
        </w:rPr>
      </w:pPr>
      <w:r>
        <w:br w:type="page"/>
      </w:r>
    </w:p>
    <w:p w:rsidR="00547D4C" w:rsidRDefault="00547D4C" w:rsidP="00547D4C">
      <w:pPr>
        <w:pStyle w:val="Heading4"/>
      </w:pPr>
      <w:bookmarkStart w:id="82" w:name="_Toc388972163"/>
      <w:r>
        <w:t>Payment Plan is Terminated</w:t>
      </w:r>
      <w:bookmarkEnd w:id="82"/>
    </w:p>
    <w:p w:rsidR="00547D4C" w:rsidRDefault="00547D4C" w:rsidP="00547D4C">
      <w:r>
        <w:t>When your Payment Plan is terminated, you will receive an e-mail notification, as follows:</w:t>
      </w:r>
    </w:p>
    <w:p w:rsidR="00547D4C" w:rsidRPr="00933153" w:rsidRDefault="00547D4C" w:rsidP="00933153">
      <w:pPr>
        <w:ind w:left="1440"/>
        <w:rPr>
          <w:i/>
          <w:sz w:val="18"/>
          <w:szCs w:val="18"/>
        </w:rPr>
      </w:pPr>
      <w:r w:rsidRPr="00933153">
        <w:rPr>
          <w:i/>
          <w:sz w:val="18"/>
          <w:szCs w:val="18"/>
        </w:rPr>
        <w:t>Your participation in the Payment Plan below has ended because the plan is terminated.</w:t>
      </w:r>
    </w:p>
    <w:p w:rsidR="00933153" w:rsidRPr="00933153" w:rsidRDefault="00933153" w:rsidP="00933153">
      <w:pPr>
        <w:ind w:left="1440"/>
        <w:rPr>
          <w:i/>
          <w:sz w:val="18"/>
          <w:szCs w:val="18"/>
        </w:rPr>
      </w:pPr>
    </w:p>
    <w:p w:rsidR="00547D4C" w:rsidRPr="00933153" w:rsidRDefault="00547D4C" w:rsidP="00933153">
      <w:pPr>
        <w:ind w:left="1440"/>
        <w:rPr>
          <w:i/>
          <w:sz w:val="18"/>
          <w:szCs w:val="18"/>
        </w:rPr>
      </w:pPr>
      <w:r w:rsidRPr="00933153">
        <w:rPr>
          <w:i/>
          <w:sz w:val="18"/>
          <w:szCs w:val="18"/>
        </w:rPr>
        <w:t xml:space="preserve">Plan: dining Fall </w:t>
      </w:r>
      <w:proofErr w:type="spellStart"/>
      <w:r w:rsidRPr="00933153">
        <w:rPr>
          <w:i/>
          <w:sz w:val="18"/>
          <w:szCs w:val="18"/>
        </w:rPr>
        <w:t>Fall</w:t>
      </w:r>
      <w:proofErr w:type="spellEnd"/>
      <w:r w:rsidRPr="00933153">
        <w:rPr>
          <w:i/>
          <w:sz w:val="18"/>
          <w:szCs w:val="18"/>
        </w:rPr>
        <w:t xml:space="preserve"> 5 pay</w:t>
      </w:r>
    </w:p>
    <w:p w:rsidR="00547D4C" w:rsidRPr="00933153" w:rsidRDefault="00547D4C" w:rsidP="00933153">
      <w:pPr>
        <w:ind w:left="1440"/>
        <w:rPr>
          <w:i/>
          <w:sz w:val="18"/>
          <w:szCs w:val="18"/>
        </w:rPr>
      </w:pPr>
      <w:r w:rsidRPr="00933153">
        <w:rPr>
          <w:i/>
          <w:sz w:val="18"/>
          <w:szCs w:val="18"/>
        </w:rPr>
        <w:t xml:space="preserve">Student ID: </w:t>
      </w:r>
      <w:proofErr w:type="spellStart"/>
      <w:r w:rsidR="00933153" w:rsidRPr="00933153">
        <w:rPr>
          <w:i/>
          <w:sz w:val="18"/>
          <w:szCs w:val="18"/>
        </w:rPr>
        <w:t>xxxxxxxxx</w:t>
      </w:r>
      <w:proofErr w:type="spellEnd"/>
      <w:r w:rsidRPr="00933153">
        <w:rPr>
          <w:i/>
          <w:sz w:val="18"/>
          <w:szCs w:val="18"/>
        </w:rPr>
        <w:t xml:space="preserve"> </w:t>
      </w:r>
    </w:p>
    <w:p w:rsidR="00547D4C" w:rsidRPr="00933153" w:rsidRDefault="00547D4C" w:rsidP="00933153">
      <w:pPr>
        <w:ind w:left="1440"/>
        <w:rPr>
          <w:i/>
          <w:sz w:val="18"/>
          <w:szCs w:val="18"/>
        </w:rPr>
      </w:pPr>
      <w:r w:rsidRPr="00933153">
        <w:rPr>
          <w:i/>
          <w:sz w:val="18"/>
          <w:szCs w:val="18"/>
        </w:rPr>
        <w:t xml:space="preserve"> </w:t>
      </w:r>
    </w:p>
    <w:p w:rsidR="00547D4C" w:rsidRPr="00933153" w:rsidRDefault="00547D4C" w:rsidP="00933153">
      <w:pPr>
        <w:ind w:left="1440"/>
        <w:rPr>
          <w:i/>
          <w:sz w:val="18"/>
          <w:szCs w:val="18"/>
        </w:rPr>
      </w:pPr>
      <w:r w:rsidRPr="00933153">
        <w:rPr>
          <w:i/>
          <w:sz w:val="18"/>
          <w:szCs w:val="18"/>
        </w:rPr>
        <w:t>02/01/2012 1,000.00 dining Fall 2 of 5</w:t>
      </w:r>
    </w:p>
    <w:p w:rsidR="00547D4C" w:rsidRPr="00933153" w:rsidRDefault="00547D4C" w:rsidP="00933153">
      <w:pPr>
        <w:ind w:left="1440"/>
        <w:rPr>
          <w:i/>
          <w:sz w:val="18"/>
          <w:szCs w:val="18"/>
        </w:rPr>
      </w:pPr>
      <w:r w:rsidRPr="00933153">
        <w:rPr>
          <w:i/>
          <w:sz w:val="18"/>
          <w:szCs w:val="18"/>
        </w:rPr>
        <w:t>03/01/2012 1,000.00 dining Fall 3 of 5</w:t>
      </w:r>
    </w:p>
    <w:p w:rsidR="00547D4C" w:rsidRPr="00933153" w:rsidRDefault="00547D4C" w:rsidP="00933153">
      <w:pPr>
        <w:ind w:left="1440"/>
        <w:rPr>
          <w:i/>
          <w:sz w:val="18"/>
          <w:szCs w:val="18"/>
        </w:rPr>
      </w:pPr>
      <w:r w:rsidRPr="00933153">
        <w:rPr>
          <w:i/>
          <w:sz w:val="18"/>
          <w:szCs w:val="18"/>
        </w:rPr>
        <w:t>04/01/2012 1,000.00 dining Fall 4 of 5</w:t>
      </w:r>
    </w:p>
    <w:p w:rsidR="00547D4C" w:rsidRPr="00933153" w:rsidRDefault="00547D4C" w:rsidP="00933153">
      <w:pPr>
        <w:ind w:left="1440"/>
        <w:rPr>
          <w:i/>
          <w:sz w:val="18"/>
          <w:szCs w:val="18"/>
        </w:rPr>
      </w:pPr>
      <w:r w:rsidRPr="00933153">
        <w:rPr>
          <w:i/>
          <w:sz w:val="18"/>
          <w:szCs w:val="18"/>
        </w:rPr>
        <w:t>05/01/2012 1,000.00 dining Fall 5 of 5</w:t>
      </w:r>
    </w:p>
    <w:p w:rsidR="00933153" w:rsidRDefault="00933153" w:rsidP="00933153">
      <w:pPr>
        <w:ind w:left="1440"/>
        <w:rPr>
          <w:i/>
          <w:sz w:val="18"/>
          <w:szCs w:val="18"/>
        </w:rPr>
      </w:pPr>
    </w:p>
    <w:p w:rsidR="00547D4C" w:rsidRPr="00933153" w:rsidRDefault="00547D4C" w:rsidP="00933153">
      <w:pPr>
        <w:ind w:left="1440"/>
        <w:rPr>
          <w:i/>
          <w:sz w:val="18"/>
          <w:szCs w:val="18"/>
        </w:rPr>
      </w:pPr>
      <w:r w:rsidRPr="00933153">
        <w:rPr>
          <w:i/>
          <w:sz w:val="18"/>
          <w:szCs w:val="18"/>
        </w:rPr>
        <w:t xml:space="preserve">Please contact </w:t>
      </w:r>
      <w:proofErr w:type="spellStart"/>
      <w:r w:rsidR="00A8022F">
        <w:rPr>
          <w:i/>
          <w:sz w:val="18"/>
          <w:szCs w:val="18"/>
        </w:rPr>
        <w:t>xxxxxxx</w:t>
      </w:r>
      <w:proofErr w:type="spellEnd"/>
      <w:r w:rsidRPr="00933153">
        <w:rPr>
          <w:i/>
          <w:sz w:val="18"/>
          <w:szCs w:val="18"/>
        </w:rPr>
        <w:t xml:space="preserve"> to make arrangements for making your outstanding payments.</w:t>
      </w:r>
    </w:p>
    <w:p w:rsidR="00547D4C" w:rsidRPr="00933153" w:rsidRDefault="00547D4C" w:rsidP="00933153">
      <w:pPr>
        <w:ind w:left="1440"/>
        <w:rPr>
          <w:i/>
          <w:sz w:val="18"/>
          <w:szCs w:val="18"/>
        </w:rPr>
      </w:pPr>
      <w:r w:rsidRPr="00933153">
        <w:rPr>
          <w:i/>
          <w:sz w:val="18"/>
          <w:szCs w:val="18"/>
        </w:rPr>
        <w:t>Sincerely,</w:t>
      </w:r>
    </w:p>
    <w:p w:rsidR="00547D4C" w:rsidRPr="00933153" w:rsidRDefault="00547D4C" w:rsidP="00933153">
      <w:pPr>
        <w:ind w:left="1440"/>
        <w:rPr>
          <w:i/>
          <w:sz w:val="18"/>
          <w:szCs w:val="18"/>
        </w:rPr>
      </w:pPr>
      <w:r w:rsidRPr="00933153">
        <w:rPr>
          <w:i/>
          <w:sz w:val="18"/>
          <w:szCs w:val="18"/>
        </w:rPr>
        <w:t>Official Payments Customer Service</w:t>
      </w:r>
    </w:p>
    <w:p w:rsidR="00547D4C" w:rsidRPr="00933153" w:rsidRDefault="00547D4C" w:rsidP="00933153">
      <w:pPr>
        <w:ind w:left="1440"/>
        <w:rPr>
          <w:i/>
          <w:sz w:val="18"/>
          <w:szCs w:val="18"/>
        </w:rPr>
      </w:pPr>
      <w:r w:rsidRPr="00933153">
        <w:rPr>
          <w:i/>
          <w:sz w:val="18"/>
          <w:szCs w:val="18"/>
        </w:rPr>
        <w:t xml:space="preserve">customerservice@OfficialPayments.com </w:t>
      </w:r>
    </w:p>
    <w:p w:rsidR="00547D4C" w:rsidRPr="00933153" w:rsidRDefault="00547D4C" w:rsidP="00933153">
      <w:pPr>
        <w:ind w:left="1440"/>
        <w:rPr>
          <w:i/>
          <w:sz w:val="18"/>
          <w:szCs w:val="18"/>
        </w:rPr>
      </w:pPr>
      <w:r w:rsidRPr="00933153">
        <w:rPr>
          <w:i/>
          <w:sz w:val="18"/>
          <w:szCs w:val="18"/>
        </w:rPr>
        <w:t>Official Payments is the leading provider of electronic payment solutions for the IRS, 27 states, the District of Columbia and more than 4200 clients in all 50 states. We accept payments for taxes, rent, utilities, education and more. Learn more by visiting https://www.officialpayments.com/pc_whocanipay.jsp</w:t>
      </w:r>
    </w:p>
    <w:p w:rsidR="00547D4C" w:rsidRPr="00547D4C" w:rsidRDefault="00547D4C" w:rsidP="00933153">
      <w:pPr>
        <w:ind w:left="1440"/>
      </w:pPr>
      <w:r w:rsidRPr="00933153">
        <w:rPr>
          <w:i/>
          <w:sz w:val="18"/>
          <w:szCs w:val="18"/>
        </w:rPr>
        <w:t>This email message and any attachments are intended only for the use of the addressee named above and may contain information that is proprietary and confidential. If you are not the intended recipient, any dissemination, distribution, or copying is strictly prohibited. If you received this email message in error, please immediately notify the sender by replying to this email message or by telephone. Thank you.</w:t>
      </w:r>
    </w:p>
    <w:p w:rsidR="00933153" w:rsidRDefault="00933153">
      <w:pPr>
        <w:spacing w:before="0" w:after="0"/>
        <w:ind w:left="0"/>
        <w:rPr>
          <w:b/>
          <w:i/>
          <w:color w:val="1F497D"/>
          <w:sz w:val="22"/>
        </w:rPr>
      </w:pPr>
      <w:r>
        <w:br w:type="page"/>
      </w:r>
    </w:p>
    <w:p w:rsidR="00547D4C" w:rsidRDefault="00933153" w:rsidP="00933153">
      <w:pPr>
        <w:pStyle w:val="Heading4"/>
      </w:pPr>
      <w:bookmarkStart w:id="83" w:name="_Toc388972164"/>
      <w:r>
        <w:t>Payment Plan is Deactivated</w:t>
      </w:r>
      <w:bookmarkEnd w:id="83"/>
    </w:p>
    <w:p w:rsidR="00933153" w:rsidRDefault="00933153" w:rsidP="00547D4C">
      <w:r>
        <w:t>When your Payment Plan is deactivated, you will receive an e-mail notification, as follows:</w:t>
      </w:r>
    </w:p>
    <w:p w:rsidR="00933153" w:rsidRPr="00933153" w:rsidRDefault="00933153" w:rsidP="00933153">
      <w:pPr>
        <w:ind w:left="1440"/>
        <w:rPr>
          <w:i/>
          <w:sz w:val="18"/>
          <w:szCs w:val="18"/>
        </w:rPr>
      </w:pPr>
      <w:r w:rsidRPr="00933153">
        <w:rPr>
          <w:i/>
          <w:sz w:val="18"/>
          <w:szCs w:val="18"/>
        </w:rPr>
        <w:t>Your participation in the OPC University Payment Plan below has been deactivated due to exceeding the number of past due payments allowed.</w:t>
      </w:r>
    </w:p>
    <w:p w:rsidR="00933153" w:rsidRPr="00933153" w:rsidRDefault="00933153" w:rsidP="00933153">
      <w:pPr>
        <w:ind w:left="1440"/>
        <w:rPr>
          <w:i/>
          <w:sz w:val="18"/>
          <w:szCs w:val="18"/>
        </w:rPr>
      </w:pPr>
    </w:p>
    <w:p w:rsidR="00933153" w:rsidRPr="00933153" w:rsidRDefault="00933153" w:rsidP="00933153">
      <w:pPr>
        <w:ind w:left="1440"/>
        <w:rPr>
          <w:i/>
          <w:sz w:val="18"/>
          <w:szCs w:val="18"/>
        </w:rPr>
      </w:pPr>
      <w:r w:rsidRPr="00933153">
        <w:rPr>
          <w:i/>
          <w:sz w:val="18"/>
          <w:szCs w:val="18"/>
        </w:rPr>
        <w:t>Plan: Tuition &amp; Fees Spring 2012 5 Pay</w:t>
      </w:r>
    </w:p>
    <w:p w:rsidR="00933153" w:rsidRPr="00933153" w:rsidRDefault="00933153" w:rsidP="00933153">
      <w:pPr>
        <w:ind w:left="1440"/>
        <w:rPr>
          <w:i/>
          <w:sz w:val="18"/>
          <w:szCs w:val="18"/>
        </w:rPr>
      </w:pPr>
      <w:r w:rsidRPr="00933153">
        <w:rPr>
          <w:i/>
          <w:sz w:val="18"/>
          <w:szCs w:val="18"/>
        </w:rPr>
        <w:t xml:space="preserve">Student ID: </w:t>
      </w:r>
      <w:proofErr w:type="spellStart"/>
      <w:r>
        <w:rPr>
          <w:i/>
          <w:sz w:val="18"/>
          <w:szCs w:val="18"/>
        </w:rPr>
        <w:t>xxxxxxxxxxxxxx</w:t>
      </w:r>
      <w:proofErr w:type="spellEnd"/>
    </w:p>
    <w:p w:rsidR="00933153" w:rsidRPr="00933153" w:rsidRDefault="00933153" w:rsidP="00933153">
      <w:pPr>
        <w:ind w:left="1440"/>
        <w:rPr>
          <w:i/>
          <w:sz w:val="18"/>
          <w:szCs w:val="18"/>
        </w:rPr>
      </w:pPr>
    </w:p>
    <w:p w:rsidR="00933153" w:rsidRPr="00933153" w:rsidRDefault="00933153" w:rsidP="00933153">
      <w:pPr>
        <w:ind w:left="1440"/>
        <w:rPr>
          <w:i/>
          <w:sz w:val="18"/>
          <w:szCs w:val="18"/>
        </w:rPr>
      </w:pPr>
      <w:r w:rsidRPr="00933153">
        <w:rPr>
          <w:i/>
          <w:sz w:val="18"/>
          <w:szCs w:val="18"/>
        </w:rPr>
        <w:t>Please contact OPC University to make arrangements for making these payments.</w:t>
      </w:r>
    </w:p>
    <w:p w:rsidR="00933153" w:rsidRPr="00933153" w:rsidRDefault="00933153" w:rsidP="00933153">
      <w:pPr>
        <w:ind w:left="1440"/>
        <w:rPr>
          <w:i/>
          <w:sz w:val="18"/>
          <w:szCs w:val="18"/>
        </w:rPr>
      </w:pPr>
      <w:r w:rsidRPr="00933153">
        <w:rPr>
          <w:i/>
          <w:sz w:val="18"/>
          <w:szCs w:val="18"/>
        </w:rPr>
        <w:t>Sincerely,</w:t>
      </w:r>
    </w:p>
    <w:p w:rsidR="00933153" w:rsidRPr="00933153" w:rsidRDefault="00933153" w:rsidP="00933153">
      <w:pPr>
        <w:ind w:left="1440"/>
        <w:rPr>
          <w:i/>
          <w:sz w:val="18"/>
          <w:szCs w:val="18"/>
        </w:rPr>
      </w:pPr>
      <w:r w:rsidRPr="00933153">
        <w:rPr>
          <w:i/>
          <w:sz w:val="18"/>
          <w:szCs w:val="18"/>
        </w:rPr>
        <w:t>Official Payments Customer Service</w:t>
      </w:r>
    </w:p>
    <w:p w:rsidR="00933153" w:rsidRPr="00933153" w:rsidRDefault="00933153" w:rsidP="00933153">
      <w:pPr>
        <w:ind w:left="1440"/>
        <w:rPr>
          <w:i/>
          <w:sz w:val="18"/>
          <w:szCs w:val="18"/>
        </w:rPr>
      </w:pPr>
      <w:r w:rsidRPr="00933153">
        <w:rPr>
          <w:i/>
          <w:sz w:val="18"/>
          <w:szCs w:val="18"/>
        </w:rPr>
        <w:t>customerservice@OfficialPayments.com</w:t>
      </w:r>
    </w:p>
    <w:p w:rsidR="00933153" w:rsidRPr="00933153" w:rsidRDefault="00933153" w:rsidP="00933153">
      <w:pPr>
        <w:ind w:left="1440"/>
        <w:rPr>
          <w:i/>
          <w:sz w:val="18"/>
          <w:szCs w:val="18"/>
        </w:rPr>
      </w:pPr>
    </w:p>
    <w:p w:rsidR="00933153" w:rsidRPr="00933153" w:rsidRDefault="00933153" w:rsidP="00933153">
      <w:pPr>
        <w:ind w:left="1440"/>
        <w:rPr>
          <w:i/>
          <w:sz w:val="18"/>
          <w:szCs w:val="18"/>
        </w:rPr>
      </w:pPr>
      <w:r w:rsidRPr="00933153">
        <w:rPr>
          <w:i/>
          <w:sz w:val="18"/>
          <w:szCs w:val="18"/>
        </w:rPr>
        <w:t>This e-mail is auto-generated by the system. Please do not reply to this email. If you have any questions, e-mail us at customerservice@officialpayments.com.</w:t>
      </w:r>
    </w:p>
    <w:p w:rsidR="00933153" w:rsidRPr="00933153" w:rsidRDefault="00933153" w:rsidP="00933153">
      <w:pPr>
        <w:ind w:left="1440"/>
        <w:rPr>
          <w:i/>
          <w:sz w:val="18"/>
          <w:szCs w:val="18"/>
        </w:rPr>
      </w:pPr>
      <w:r w:rsidRPr="00933153">
        <w:rPr>
          <w:i/>
          <w:sz w:val="18"/>
          <w:szCs w:val="18"/>
        </w:rPr>
        <w:t>Official Payments is the leading provider of electronic payment solutions for the IRS, 27 states, the District of Columbia and more than 4200 clients in all 50 states. We accept payments for taxes, rent, utilities, education and more. Learn more by visiting https://www.officialpayments.com/pc_whocanipay.jsp</w:t>
      </w:r>
    </w:p>
    <w:p w:rsidR="00933153" w:rsidRDefault="00933153" w:rsidP="00933153">
      <w:pPr>
        <w:ind w:left="1440"/>
      </w:pPr>
      <w:r w:rsidRPr="00933153">
        <w:rPr>
          <w:i/>
          <w:sz w:val="18"/>
          <w:szCs w:val="18"/>
        </w:rPr>
        <w:t>This email message and any attachments are intended only for the use of the addressee named above and may contain information that is proprietary and confidential. If you are not the intended recipient, any dissemination, distribution, or copying is strictly prohibited. If you received this email message in error, please immediately notify the sender by replying to this email message or by telephone. Thank you.</w:t>
      </w:r>
    </w:p>
    <w:p w:rsidR="00933153" w:rsidRDefault="00933153">
      <w:pPr>
        <w:spacing w:before="0" w:after="0"/>
        <w:ind w:left="0"/>
        <w:rPr>
          <w:b/>
          <w:i/>
          <w:color w:val="1F497D"/>
          <w:sz w:val="22"/>
        </w:rPr>
      </w:pPr>
      <w:r>
        <w:br w:type="page"/>
      </w:r>
    </w:p>
    <w:p w:rsidR="00933153" w:rsidRDefault="00933153" w:rsidP="00933153">
      <w:pPr>
        <w:pStyle w:val="Heading4"/>
      </w:pPr>
      <w:bookmarkStart w:id="84" w:name="_Toc388972165"/>
      <w:r>
        <w:t>Credit Card Due to Expire</w:t>
      </w:r>
      <w:bookmarkEnd w:id="84"/>
    </w:p>
    <w:p w:rsidR="00933153" w:rsidRDefault="00933153" w:rsidP="00933153">
      <w:r>
        <w:t>When your credit card is due to expire, you will receive an e-mail notification, as follows:</w:t>
      </w:r>
    </w:p>
    <w:p w:rsidR="00933153" w:rsidRPr="00933153" w:rsidRDefault="00933153" w:rsidP="00933153">
      <w:pPr>
        <w:ind w:left="1440"/>
        <w:rPr>
          <w:i/>
          <w:sz w:val="18"/>
          <w:szCs w:val="18"/>
        </w:rPr>
      </w:pPr>
      <w:r w:rsidRPr="00933153">
        <w:rPr>
          <w:i/>
          <w:sz w:val="18"/>
          <w:szCs w:val="18"/>
        </w:rPr>
        <w:t xml:space="preserve">This is an important message regarding the credit card associated with TS_AG7's payment plan scheduled payments.  This card is set to expire in the near future.  To ensure that your service will not be interrupted, please take a moment to update your account profile. </w:t>
      </w:r>
    </w:p>
    <w:p w:rsidR="00933153" w:rsidRPr="00933153" w:rsidRDefault="00933153" w:rsidP="00933153">
      <w:pPr>
        <w:ind w:left="1440"/>
        <w:rPr>
          <w:i/>
          <w:sz w:val="18"/>
          <w:szCs w:val="18"/>
        </w:rPr>
      </w:pPr>
    </w:p>
    <w:p w:rsidR="00933153" w:rsidRPr="00933153" w:rsidRDefault="00933153" w:rsidP="00933153">
      <w:pPr>
        <w:ind w:left="1440"/>
        <w:rPr>
          <w:i/>
          <w:sz w:val="18"/>
          <w:szCs w:val="18"/>
        </w:rPr>
      </w:pPr>
      <w:r w:rsidRPr="00933153">
        <w:rPr>
          <w:i/>
          <w:sz w:val="18"/>
          <w:szCs w:val="18"/>
        </w:rPr>
        <w:t>Plan Information</w:t>
      </w:r>
    </w:p>
    <w:p w:rsidR="00933153" w:rsidRPr="00933153" w:rsidRDefault="00933153" w:rsidP="00933153">
      <w:pPr>
        <w:ind w:left="1440"/>
        <w:rPr>
          <w:i/>
          <w:sz w:val="18"/>
          <w:szCs w:val="18"/>
        </w:rPr>
      </w:pPr>
      <w:r w:rsidRPr="00933153">
        <w:rPr>
          <w:i/>
          <w:sz w:val="18"/>
          <w:szCs w:val="18"/>
        </w:rPr>
        <w:t>******************************************</w:t>
      </w:r>
    </w:p>
    <w:p w:rsidR="00933153" w:rsidRPr="00933153" w:rsidRDefault="00933153" w:rsidP="00933153">
      <w:pPr>
        <w:ind w:left="1440"/>
        <w:rPr>
          <w:i/>
          <w:sz w:val="18"/>
          <w:szCs w:val="18"/>
        </w:rPr>
      </w:pPr>
      <w:r w:rsidRPr="00933153">
        <w:rPr>
          <w:i/>
          <w:sz w:val="18"/>
          <w:szCs w:val="18"/>
        </w:rPr>
        <w:t>Plan:  Fall 2014 Plan</w:t>
      </w:r>
    </w:p>
    <w:p w:rsidR="00933153" w:rsidRPr="00933153" w:rsidRDefault="00933153" w:rsidP="00933153">
      <w:pPr>
        <w:ind w:left="1440"/>
        <w:rPr>
          <w:i/>
          <w:sz w:val="18"/>
          <w:szCs w:val="18"/>
        </w:rPr>
      </w:pPr>
      <w:proofErr w:type="spellStart"/>
      <w:r w:rsidRPr="00933153">
        <w:rPr>
          <w:i/>
          <w:sz w:val="18"/>
          <w:szCs w:val="18"/>
        </w:rPr>
        <w:t>TaxExtAcctID</w:t>
      </w:r>
      <w:proofErr w:type="spellEnd"/>
      <w:r w:rsidRPr="00933153">
        <w:rPr>
          <w:i/>
          <w:sz w:val="18"/>
          <w:szCs w:val="18"/>
        </w:rPr>
        <w:t>: XXXXXXXXXXXX</w:t>
      </w:r>
    </w:p>
    <w:p w:rsidR="00933153" w:rsidRPr="00933153" w:rsidRDefault="00933153" w:rsidP="00933153">
      <w:pPr>
        <w:ind w:left="1440"/>
        <w:rPr>
          <w:i/>
          <w:sz w:val="18"/>
          <w:szCs w:val="18"/>
        </w:rPr>
      </w:pPr>
      <w:r w:rsidRPr="00933153">
        <w:rPr>
          <w:i/>
          <w:sz w:val="18"/>
          <w:szCs w:val="18"/>
        </w:rPr>
        <w:t>Joe User</w:t>
      </w:r>
    </w:p>
    <w:p w:rsidR="00933153" w:rsidRPr="00933153" w:rsidRDefault="00933153" w:rsidP="00933153">
      <w:pPr>
        <w:ind w:left="1440"/>
        <w:rPr>
          <w:i/>
          <w:sz w:val="18"/>
          <w:szCs w:val="18"/>
        </w:rPr>
      </w:pPr>
    </w:p>
    <w:p w:rsidR="00933153" w:rsidRPr="00933153" w:rsidRDefault="00933153" w:rsidP="00933153">
      <w:pPr>
        <w:ind w:left="1440"/>
        <w:rPr>
          <w:i/>
          <w:sz w:val="18"/>
          <w:szCs w:val="18"/>
        </w:rPr>
      </w:pPr>
      <w:r w:rsidRPr="00933153">
        <w:rPr>
          <w:i/>
          <w:sz w:val="18"/>
          <w:szCs w:val="18"/>
        </w:rPr>
        <w:t>Thank you for using Official Payments. We look forward to serving you.</w:t>
      </w:r>
    </w:p>
    <w:p w:rsidR="00933153" w:rsidRPr="00933153" w:rsidRDefault="00933153" w:rsidP="00933153">
      <w:pPr>
        <w:ind w:left="1440"/>
        <w:rPr>
          <w:i/>
          <w:sz w:val="18"/>
          <w:szCs w:val="18"/>
        </w:rPr>
      </w:pPr>
      <w:r w:rsidRPr="00933153">
        <w:rPr>
          <w:i/>
          <w:sz w:val="18"/>
          <w:szCs w:val="18"/>
        </w:rPr>
        <w:t>Sincerely,</w:t>
      </w:r>
    </w:p>
    <w:p w:rsidR="00933153" w:rsidRPr="00933153" w:rsidRDefault="00933153" w:rsidP="00933153">
      <w:pPr>
        <w:ind w:left="1440"/>
        <w:rPr>
          <w:i/>
          <w:sz w:val="18"/>
          <w:szCs w:val="18"/>
        </w:rPr>
      </w:pPr>
      <w:r w:rsidRPr="00933153">
        <w:rPr>
          <w:i/>
          <w:sz w:val="18"/>
          <w:szCs w:val="18"/>
        </w:rPr>
        <w:t>Official Payments Customer Service</w:t>
      </w:r>
    </w:p>
    <w:p w:rsidR="00933153" w:rsidRPr="00933153" w:rsidRDefault="00933153" w:rsidP="00933153">
      <w:pPr>
        <w:ind w:left="1440"/>
        <w:rPr>
          <w:i/>
          <w:sz w:val="18"/>
          <w:szCs w:val="18"/>
        </w:rPr>
      </w:pPr>
      <w:r w:rsidRPr="00933153">
        <w:rPr>
          <w:i/>
          <w:sz w:val="18"/>
          <w:szCs w:val="18"/>
        </w:rPr>
        <w:t>PPlanService@OfficialPayments.com</w:t>
      </w:r>
    </w:p>
    <w:p w:rsidR="00933153" w:rsidRPr="00933153" w:rsidRDefault="00933153" w:rsidP="00933153">
      <w:pPr>
        <w:ind w:left="1440"/>
        <w:rPr>
          <w:i/>
          <w:sz w:val="18"/>
          <w:szCs w:val="18"/>
        </w:rPr>
      </w:pPr>
      <w:r w:rsidRPr="00933153">
        <w:rPr>
          <w:i/>
          <w:sz w:val="18"/>
          <w:szCs w:val="18"/>
        </w:rPr>
        <w:t>This e-mail is auto-generated by the system. Please do not reply to this email. If you have any questions, e-mail us at customerservice@officialpayments.com.</w:t>
      </w:r>
    </w:p>
    <w:p w:rsidR="00933153" w:rsidRPr="00933153" w:rsidRDefault="00933153" w:rsidP="00933153">
      <w:pPr>
        <w:ind w:left="1440"/>
        <w:rPr>
          <w:i/>
          <w:sz w:val="18"/>
          <w:szCs w:val="18"/>
        </w:rPr>
      </w:pPr>
      <w:r w:rsidRPr="00933153">
        <w:rPr>
          <w:i/>
          <w:sz w:val="18"/>
          <w:szCs w:val="18"/>
        </w:rPr>
        <w:t>Official Payments is the leading provider of electronic payment solutions for the IRS, 27 states, the District of Columbia and more than 4200 clients in all 50 states. We accept payments for taxes, rent, utilities, education and more. Learn more by visitinghttps://www.officialpayments.com/pc_whocanipay.jsp</w:t>
      </w:r>
    </w:p>
    <w:sectPr w:rsidR="00933153" w:rsidRPr="00933153" w:rsidSect="00F0579D">
      <w:headerReference w:type="default" r:id="rId70"/>
      <w:footerReference w:type="default" r:id="rId71"/>
      <w:pgSz w:w="12240" w:h="15840" w:code="1"/>
      <w:pgMar w:top="1440" w:right="1440" w:bottom="1440" w:left="1440" w:header="720" w:footer="288"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C8E" w:rsidRDefault="005F2C8E" w:rsidP="0051353A">
      <w:r>
        <w:separator/>
      </w:r>
    </w:p>
  </w:endnote>
  <w:endnote w:type="continuationSeparator" w:id="0">
    <w:p w:rsidR="005F2C8E" w:rsidRDefault="005F2C8E" w:rsidP="00513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97" w:rsidRDefault="00702397" w:rsidP="009E184C">
    <w:pPr>
      <w:pStyle w:val="Footer"/>
    </w:pPr>
    <w:r>
      <w:tab/>
    </w:r>
    <w:r>
      <w:tab/>
    </w:r>
    <w:r>
      <w:tab/>
    </w:r>
    <w:r>
      <w:tab/>
    </w:r>
    <w:r>
      <w:tab/>
    </w:r>
    <w:r>
      <w:tab/>
    </w:r>
    <w:r>
      <w:tab/>
      <w:t xml:space="preserve">       </w:t>
    </w:r>
    <w:r>
      <w:tab/>
      <w:t xml:space="preserve">         </w:t>
    </w:r>
    <w:r>
      <w:fldChar w:fldCharType="begin"/>
    </w:r>
    <w:r>
      <w:instrText xml:space="preserve"> PAGE   \* MERGEFORMAT </w:instrText>
    </w:r>
    <w:r>
      <w:fldChar w:fldCharType="separate"/>
    </w:r>
    <w:r w:rsidR="002F13F3">
      <w:rPr>
        <w:noProof/>
      </w:rPr>
      <w:t>32</w:t>
    </w:r>
    <w:r>
      <w:rPr>
        <w:noProof/>
      </w:rPr>
      <w:fldChar w:fldCharType="end"/>
    </w:r>
  </w:p>
  <w:p w:rsidR="00702397" w:rsidRPr="009D5992" w:rsidRDefault="00702397" w:rsidP="009E18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C8E" w:rsidRDefault="005F2C8E" w:rsidP="0051353A">
      <w:r>
        <w:separator/>
      </w:r>
    </w:p>
  </w:footnote>
  <w:footnote w:type="continuationSeparator" w:id="0">
    <w:p w:rsidR="005F2C8E" w:rsidRDefault="005F2C8E" w:rsidP="00513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97" w:rsidRPr="00EB0F2F" w:rsidRDefault="00702397" w:rsidP="00EB0F2F">
    <w:pPr>
      <w:pStyle w:val="Header"/>
      <w:tabs>
        <w:tab w:val="clear" w:pos="9360"/>
        <w:tab w:val="left" w:pos="2637"/>
      </w:tabs>
      <w:ind w:left="-720" w:right="-720"/>
      <w:rPr>
        <w:sz w:val="16"/>
        <w:szCs w:val="16"/>
      </w:rPr>
    </w:pPr>
    <w:r>
      <w:tab/>
    </w:r>
    <w:r>
      <w:tab/>
    </w:r>
    <w:r>
      <w:tab/>
    </w:r>
    <w:r>
      <w:tab/>
    </w:r>
    <w:r>
      <w:tab/>
    </w:r>
    <w:r>
      <w:tab/>
    </w:r>
    <w:r>
      <w:tab/>
      <w:t xml:space="preserve">              </w:t>
    </w:r>
    <w:r w:rsidRPr="00EB0F2F">
      <w:rPr>
        <w:sz w:val="16"/>
        <w:szCs w:val="16"/>
      </w:rP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97" w:rsidRPr="00D87A75" w:rsidRDefault="00702397" w:rsidP="009E184C">
    <w:pPr>
      <w:pStyle w:val="Header"/>
      <w:tabs>
        <w:tab w:val="clear" w:pos="9360"/>
        <w:tab w:val="left" w:pos="2637"/>
      </w:tabs>
      <w:ind w:left="-720" w:right="-720"/>
      <w:rPr>
        <w:sz w:val="16"/>
        <w:szCs w:val="16"/>
      </w:rPr>
    </w:pPr>
    <w:r>
      <w:tab/>
    </w:r>
    <w:r>
      <w:tab/>
    </w:r>
    <w:r>
      <w:tab/>
    </w:r>
    <w:r>
      <w:tab/>
    </w:r>
    <w:r>
      <w:tab/>
    </w:r>
    <w:r>
      <w:tab/>
      <w:t xml:space="preserve">                     </w:t>
    </w:r>
    <w:r w:rsidRPr="00D87A75">
      <w:rPr>
        <w:sz w:val="16"/>
        <w:szCs w:val="16"/>
      </w:rPr>
      <w:t xml:space="preserve"> </w:t>
    </w:r>
    <w:r w:rsidR="005F2C8E">
      <w:fldChar w:fldCharType="begin"/>
    </w:r>
    <w:r w:rsidR="005F2C8E">
      <w:instrText xml:space="preserve"> TITLE   \* MERGEFORMAT </w:instrText>
    </w:r>
    <w:r w:rsidR="005F2C8E">
      <w:fldChar w:fldCharType="separate"/>
    </w:r>
    <w:r w:rsidRPr="00BF3183">
      <w:rPr>
        <w:sz w:val="16"/>
        <w:szCs w:val="16"/>
      </w:rPr>
      <w:t>Payment Plan Tutorial</w:t>
    </w:r>
    <w:r w:rsidR="005F2C8E">
      <w:rPr>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77AF1E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17EB632"/>
    <w:lvl w:ilvl="0">
      <w:start w:val="1"/>
      <w:numFmt w:val="bullet"/>
      <w:pStyle w:val="ListBullet"/>
      <w:lvlText w:val="o"/>
      <w:lvlJc w:val="left"/>
      <w:pPr>
        <w:ind w:left="360" w:hanging="360"/>
      </w:pPr>
      <w:rPr>
        <w:rFonts w:ascii="Courier New" w:hAnsi="Courier New" w:cs="Courier New" w:hint="default"/>
      </w:rPr>
    </w:lvl>
  </w:abstractNum>
  <w:abstractNum w:abstractNumId="2">
    <w:nsid w:val="0341071B"/>
    <w:multiLevelType w:val="multilevel"/>
    <w:tmpl w:val="DAB288C8"/>
    <w:name w:val="Chapter Number"/>
    <w:styleLink w:val="Style1"/>
    <w:lvl w:ilvl="0">
      <w:start w:val="1"/>
      <w:numFmt w:val="decimal"/>
      <w:pStyle w:val="Heading1"/>
      <w:suff w:val="space"/>
      <w:lvlText w:val="Chapter %1:"/>
      <w:lvlJc w:val="left"/>
      <w:pPr>
        <w:ind w:left="0" w:firstLine="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nsid w:val="06F06451"/>
    <w:multiLevelType w:val="hybridMultilevel"/>
    <w:tmpl w:val="58E84EAA"/>
    <w:lvl w:ilvl="0" w:tplc="566A975A">
      <w:start w:val="1"/>
      <w:numFmt w:val="lowerLetter"/>
      <w:pStyle w:val="NumberedList2"/>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3A43DB1"/>
    <w:multiLevelType w:val="multilevel"/>
    <w:tmpl w:val="8780BED2"/>
    <w:styleLink w:val="Tables"/>
    <w:lvl w:ilvl="0">
      <w:start w:val="1"/>
      <w:numFmt w:val="decimal"/>
      <w:pStyle w:val="Table"/>
      <w:suff w:val="space"/>
      <w:lvlText w:val="Table %1:"/>
      <w:lvlJc w:val="left"/>
      <w:pPr>
        <w:ind w:left="0" w:firstLine="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nsid w:val="18E549E3"/>
    <w:multiLevelType w:val="hybridMultilevel"/>
    <w:tmpl w:val="7E7E506E"/>
    <w:lvl w:ilvl="0" w:tplc="5AFE2036">
      <w:start w:val="1"/>
      <w:numFmt w:val="decimal"/>
      <w:pStyle w:val="NumberedList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65E03"/>
    <w:multiLevelType w:val="multilevel"/>
    <w:tmpl w:val="DAB288C8"/>
    <w:name w:val="Chapter Number2"/>
    <w:numStyleLink w:val="Style1"/>
  </w:abstractNum>
  <w:abstractNum w:abstractNumId="7">
    <w:nsid w:val="21A4561C"/>
    <w:multiLevelType w:val="hybridMultilevel"/>
    <w:tmpl w:val="FDC636D4"/>
    <w:lvl w:ilvl="0" w:tplc="B442EEC8">
      <w:start w:val="1"/>
      <w:numFmt w:val="bullet"/>
      <w:pStyle w:val="Bullet3"/>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222345F6"/>
    <w:multiLevelType w:val="multilevel"/>
    <w:tmpl w:val="8780BED2"/>
    <w:numStyleLink w:val="Tables"/>
  </w:abstractNum>
  <w:abstractNum w:abstractNumId="9">
    <w:nsid w:val="2A356A21"/>
    <w:multiLevelType w:val="multilevel"/>
    <w:tmpl w:val="DAB288C8"/>
    <w:name w:val="Chapter Number5"/>
    <w:numStyleLink w:val="Style1"/>
  </w:abstractNum>
  <w:abstractNum w:abstractNumId="10">
    <w:nsid w:val="34573AAC"/>
    <w:multiLevelType w:val="multilevel"/>
    <w:tmpl w:val="55E6DF9E"/>
    <w:styleLink w:val="Figures"/>
    <w:lvl w:ilvl="0">
      <w:start w:val="1"/>
      <w:numFmt w:val="decimal"/>
      <w:pStyle w:val="Heading5"/>
      <w:suff w:val="space"/>
      <w:lvlText w:val="Figure %1:"/>
      <w:lvlJc w:val="left"/>
      <w:pPr>
        <w:ind w:left="0" w:firstLine="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D9240C9"/>
    <w:multiLevelType w:val="hybridMultilevel"/>
    <w:tmpl w:val="3D7649EE"/>
    <w:lvl w:ilvl="0" w:tplc="5AFE2036">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FA73929"/>
    <w:multiLevelType w:val="hybridMultilevel"/>
    <w:tmpl w:val="1180C05E"/>
    <w:lvl w:ilvl="0" w:tplc="D9D66D5A">
      <w:start w:val="1"/>
      <w:numFmt w:val="bullet"/>
      <w:pStyle w:val="Bullet1"/>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42BB3E53"/>
    <w:multiLevelType w:val="multilevel"/>
    <w:tmpl w:val="DD00E9C8"/>
    <w:name w:val="Chapter Number32"/>
    <w:numStyleLink w:val="Style2"/>
  </w:abstractNum>
  <w:abstractNum w:abstractNumId="14">
    <w:nsid w:val="4AEC117E"/>
    <w:multiLevelType w:val="multilevel"/>
    <w:tmpl w:val="DAB288C8"/>
    <w:name w:val="Chapter Number4"/>
    <w:numStyleLink w:val="Style1"/>
  </w:abstractNum>
  <w:abstractNum w:abstractNumId="15">
    <w:nsid w:val="4C35414B"/>
    <w:multiLevelType w:val="hybridMultilevel"/>
    <w:tmpl w:val="C53C4C42"/>
    <w:lvl w:ilvl="0" w:tplc="8B7A2A1C">
      <w:start w:val="1"/>
      <w:numFmt w:val="bullet"/>
      <w:lvlText w:val=""/>
      <w:lvlJc w:val="left"/>
      <w:pPr>
        <w:ind w:left="3240" w:hanging="360"/>
      </w:pPr>
      <w:rPr>
        <w:rFonts w:ascii="Symbol" w:hAnsi="Symbol" w:hint="default"/>
      </w:rPr>
    </w:lvl>
    <w:lvl w:ilvl="1" w:tplc="0914BC32">
      <w:start w:val="1"/>
      <w:numFmt w:val="bullet"/>
      <w:pStyle w:val="Bullet2"/>
      <w:lvlText w:val="o"/>
      <w:lvlJc w:val="left"/>
      <w:pPr>
        <w:ind w:left="3960" w:hanging="360"/>
      </w:pPr>
      <w:rPr>
        <w:rFonts w:ascii="Courier New" w:hAnsi="Courier New" w:cs="Courier New" w:hint="default"/>
      </w:rPr>
    </w:lvl>
    <w:lvl w:ilvl="2" w:tplc="B7EA3C46">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5C515441"/>
    <w:multiLevelType w:val="hybridMultilevel"/>
    <w:tmpl w:val="13724124"/>
    <w:lvl w:ilvl="0" w:tplc="FC806DC0">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5D7407D3"/>
    <w:multiLevelType w:val="multilevel"/>
    <w:tmpl w:val="DAB288C8"/>
    <w:name w:val="Chapter Number6"/>
    <w:numStyleLink w:val="Style1"/>
  </w:abstractNum>
  <w:abstractNum w:abstractNumId="18">
    <w:nsid w:val="612638AA"/>
    <w:multiLevelType w:val="multilevel"/>
    <w:tmpl w:val="DD00E9C8"/>
    <w:name w:val="Chapter Number3"/>
    <w:styleLink w:val="Style2"/>
    <w:lvl w:ilvl="0">
      <w:start w:val="1"/>
      <w:numFmt w:val="upperLetter"/>
      <w:suff w:val="space"/>
      <w:lvlText w:val="Appendix %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6C251666"/>
    <w:multiLevelType w:val="hybridMultilevel"/>
    <w:tmpl w:val="DD627D08"/>
    <w:lvl w:ilvl="0" w:tplc="CE4A6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5"/>
  </w:num>
  <w:num w:numId="5">
    <w:abstractNumId w:val="2"/>
    <w:lvlOverride w:ilvl="0">
      <w:lvl w:ilvl="0">
        <w:start w:val="1"/>
        <w:numFmt w:val="decimal"/>
        <w:pStyle w:val="Heading1"/>
        <w:suff w:val="space"/>
        <w:lvlText w:val="Chapter %1:"/>
        <w:lvlJc w:val="left"/>
        <w:pPr>
          <w:ind w:left="0" w:firstLine="0"/>
        </w:pPr>
        <w:rPr>
          <w:rFonts w:hint="default"/>
        </w:rPr>
      </w:lvl>
    </w:lvlOverride>
  </w:num>
  <w:num w:numId="6">
    <w:abstractNumId w:val="18"/>
  </w:num>
  <w:num w:numId="7">
    <w:abstractNumId w:val="2"/>
  </w:num>
  <w:num w:numId="8">
    <w:abstractNumId w:val="4"/>
  </w:num>
  <w:num w:numId="9">
    <w:abstractNumId w:val="10"/>
  </w:num>
  <w:num w:numId="10">
    <w:abstractNumId w:val="8"/>
  </w:num>
  <w:num w:numId="11">
    <w:abstractNumId w:val="19"/>
  </w:num>
  <w:num w:numId="12">
    <w:abstractNumId w:val="19"/>
  </w:num>
  <w:num w:numId="13">
    <w:abstractNumId w:val="5"/>
  </w:num>
  <w:num w:numId="14">
    <w:abstractNumId w:val="1"/>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11"/>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0"/>
  </w:num>
  <w:num w:numId="38">
    <w:abstractNumId w:val="5"/>
    <w:lvlOverride w:ilvl="0">
      <w:startOverride w:val="1"/>
    </w:lvlOverride>
  </w:num>
  <w:num w:numId="39">
    <w:abstractNumId w:val="12"/>
  </w:num>
  <w:num w:numId="40">
    <w:abstractNumId w:val="16"/>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attachedTemplate r:id="rId1"/>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CB3"/>
    <w:rsid w:val="00010BB9"/>
    <w:rsid w:val="00022E3D"/>
    <w:rsid w:val="0002605B"/>
    <w:rsid w:val="0003067B"/>
    <w:rsid w:val="00030EDA"/>
    <w:rsid w:val="000362C4"/>
    <w:rsid w:val="00036A69"/>
    <w:rsid w:val="0004091A"/>
    <w:rsid w:val="00042159"/>
    <w:rsid w:val="000437C1"/>
    <w:rsid w:val="00043A1B"/>
    <w:rsid w:val="0004568B"/>
    <w:rsid w:val="00047C0C"/>
    <w:rsid w:val="00054907"/>
    <w:rsid w:val="00056E2D"/>
    <w:rsid w:val="0005755E"/>
    <w:rsid w:val="00061F53"/>
    <w:rsid w:val="0006314B"/>
    <w:rsid w:val="0006424F"/>
    <w:rsid w:val="0006534A"/>
    <w:rsid w:val="00066CB3"/>
    <w:rsid w:val="00080EC0"/>
    <w:rsid w:val="00082A52"/>
    <w:rsid w:val="00082B8E"/>
    <w:rsid w:val="00087621"/>
    <w:rsid w:val="000906F2"/>
    <w:rsid w:val="00090984"/>
    <w:rsid w:val="00094BD7"/>
    <w:rsid w:val="000A138B"/>
    <w:rsid w:val="000A4C4C"/>
    <w:rsid w:val="000A5098"/>
    <w:rsid w:val="000B0E2B"/>
    <w:rsid w:val="000B0E75"/>
    <w:rsid w:val="000B4947"/>
    <w:rsid w:val="000B5526"/>
    <w:rsid w:val="000B7773"/>
    <w:rsid w:val="000B7CC0"/>
    <w:rsid w:val="000C1591"/>
    <w:rsid w:val="000C41D1"/>
    <w:rsid w:val="000C6DC4"/>
    <w:rsid w:val="000D4B55"/>
    <w:rsid w:val="000D7332"/>
    <w:rsid w:val="000D73B7"/>
    <w:rsid w:val="000E0299"/>
    <w:rsid w:val="000E5C27"/>
    <w:rsid w:val="000E6231"/>
    <w:rsid w:val="000E70C0"/>
    <w:rsid w:val="000F2ACE"/>
    <w:rsid w:val="000F348A"/>
    <w:rsid w:val="000F697E"/>
    <w:rsid w:val="00107519"/>
    <w:rsid w:val="00111057"/>
    <w:rsid w:val="00113215"/>
    <w:rsid w:val="00114E73"/>
    <w:rsid w:val="00115921"/>
    <w:rsid w:val="001160E1"/>
    <w:rsid w:val="00117649"/>
    <w:rsid w:val="0011764C"/>
    <w:rsid w:val="0011795F"/>
    <w:rsid w:val="00117A0B"/>
    <w:rsid w:val="0012037A"/>
    <w:rsid w:val="001220FF"/>
    <w:rsid w:val="00122DC1"/>
    <w:rsid w:val="0012326B"/>
    <w:rsid w:val="00124D80"/>
    <w:rsid w:val="0012573E"/>
    <w:rsid w:val="00125C74"/>
    <w:rsid w:val="001266F7"/>
    <w:rsid w:val="00127AE3"/>
    <w:rsid w:val="00135E99"/>
    <w:rsid w:val="00140A88"/>
    <w:rsid w:val="00140D5A"/>
    <w:rsid w:val="0014116A"/>
    <w:rsid w:val="00144F4B"/>
    <w:rsid w:val="00147529"/>
    <w:rsid w:val="00150CCF"/>
    <w:rsid w:val="00155F8C"/>
    <w:rsid w:val="001715B4"/>
    <w:rsid w:val="00171D42"/>
    <w:rsid w:val="00176D52"/>
    <w:rsid w:val="00177230"/>
    <w:rsid w:val="00177D10"/>
    <w:rsid w:val="001850A7"/>
    <w:rsid w:val="001901FE"/>
    <w:rsid w:val="00192F24"/>
    <w:rsid w:val="00193FC2"/>
    <w:rsid w:val="001963D7"/>
    <w:rsid w:val="00196BD6"/>
    <w:rsid w:val="0019723A"/>
    <w:rsid w:val="001B1E61"/>
    <w:rsid w:val="001B333A"/>
    <w:rsid w:val="001B74C3"/>
    <w:rsid w:val="001C012F"/>
    <w:rsid w:val="001C3622"/>
    <w:rsid w:val="001C3671"/>
    <w:rsid w:val="001D23E2"/>
    <w:rsid w:val="001D5A13"/>
    <w:rsid w:val="001D79A1"/>
    <w:rsid w:val="001D7BBD"/>
    <w:rsid w:val="001E0686"/>
    <w:rsid w:val="001E1626"/>
    <w:rsid w:val="001E3492"/>
    <w:rsid w:val="001E3623"/>
    <w:rsid w:val="001E40A6"/>
    <w:rsid w:val="001E53F4"/>
    <w:rsid w:val="001F1149"/>
    <w:rsid w:val="001F1D4F"/>
    <w:rsid w:val="001F3E4A"/>
    <w:rsid w:val="001F4328"/>
    <w:rsid w:val="00200DDE"/>
    <w:rsid w:val="002054A8"/>
    <w:rsid w:val="0021073F"/>
    <w:rsid w:val="00212152"/>
    <w:rsid w:val="00217922"/>
    <w:rsid w:val="002227D6"/>
    <w:rsid w:val="0022499F"/>
    <w:rsid w:val="002265B4"/>
    <w:rsid w:val="002300AA"/>
    <w:rsid w:val="00235351"/>
    <w:rsid w:val="00244731"/>
    <w:rsid w:val="00244A03"/>
    <w:rsid w:val="00245441"/>
    <w:rsid w:val="002522A6"/>
    <w:rsid w:val="00252A27"/>
    <w:rsid w:val="00252F2A"/>
    <w:rsid w:val="00255623"/>
    <w:rsid w:val="00271493"/>
    <w:rsid w:val="002719FF"/>
    <w:rsid w:val="002747F7"/>
    <w:rsid w:val="00276105"/>
    <w:rsid w:val="002776AB"/>
    <w:rsid w:val="00280823"/>
    <w:rsid w:val="00286080"/>
    <w:rsid w:val="00294837"/>
    <w:rsid w:val="002973DB"/>
    <w:rsid w:val="002A127A"/>
    <w:rsid w:val="002A3DC6"/>
    <w:rsid w:val="002A42D7"/>
    <w:rsid w:val="002A4CD3"/>
    <w:rsid w:val="002A5F1B"/>
    <w:rsid w:val="002A6E5A"/>
    <w:rsid w:val="002B055A"/>
    <w:rsid w:val="002B4E4A"/>
    <w:rsid w:val="002C0912"/>
    <w:rsid w:val="002C3054"/>
    <w:rsid w:val="002C39E7"/>
    <w:rsid w:val="002C7CAF"/>
    <w:rsid w:val="002D4C11"/>
    <w:rsid w:val="002D7471"/>
    <w:rsid w:val="002E07E6"/>
    <w:rsid w:val="002F13F3"/>
    <w:rsid w:val="002F5BFC"/>
    <w:rsid w:val="00300453"/>
    <w:rsid w:val="00302F11"/>
    <w:rsid w:val="0030332E"/>
    <w:rsid w:val="00327D21"/>
    <w:rsid w:val="003317C4"/>
    <w:rsid w:val="00332A66"/>
    <w:rsid w:val="0033492F"/>
    <w:rsid w:val="0033518B"/>
    <w:rsid w:val="00337FAC"/>
    <w:rsid w:val="003427A8"/>
    <w:rsid w:val="0034421B"/>
    <w:rsid w:val="003455EA"/>
    <w:rsid w:val="00354718"/>
    <w:rsid w:val="0035575E"/>
    <w:rsid w:val="0036092E"/>
    <w:rsid w:val="00361C8A"/>
    <w:rsid w:val="00364EA4"/>
    <w:rsid w:val="00365F9F"/>
    <w:rsid w:val="00366DA2"/>
    <w:rsid w:val="0037312E"/>
    <w:rsid w:val="003740C8"/>
    <w:rsid w:val="00374AA7"/>
    <w:rsid w:val="00375121"/>
    <w:rsid w:val="00383F09"/>
    <w:rsid w:val="00384CA0"/>
    <w:rsid w:val="00391030"/>
    <w:rsid w:val="003911BE"/>
    <w:rsid w:val="00391A48"/>
    <w:rsid w:val="00394776"/>
    <w:rsid w:val="00395096"/>
    <w:rsid w:val="0039527A"/>
    <w:rsid w:val="003A4576"/>
    <w:rsid w:val="003A6452"/>
    <w:rsid w:val="003B3E2B"/>
    <w:rsid w:val="003B755D"/>
    <w:rsid w:val="003C1537"/>
    <w:rsid w:val="003C4E63"/>
    <w:rsid w:val="003C6A65"/>
    <w:rsid w:val="003D262B"/>
    <w:rsid w:val="003D38DF"/>
    <w:rsid w:val="003E00F1"/>
    <w:rsid w:val="003E1B46"/>
    <w:rsid w:val="003E334E"/>
    <w:rsid w:val="003E7FB8"/>
    <w:rsid w:val="003F512E"/>
    <w:rsid w:val="003F58A5"/>
    <w:rsid w:val="003F5E71"/>
    <w:rsid w:val="00403F06"/>
    <w:rsid w:val="00412587"/>
    <w:rsid w:val="00416A74"/>
    <w:rsid w:val="004216BA"/>
    <w:rsid w:val="0042779F"/>
    <w:rsid w:val="00431EBE"/>
    <w:rsid w:val="00432227"/>
    <w:rsid w:val="00433D81"/>
    <w:rsid w:val="00440409"/>
    <w:rsid w:val="00451502"/>
    <w:rsid w:val="004539DD"/>
    <w:rsid w:val="00454A8D"/>
    <w:rsid w:val="00457BCE"/>
    <w:rsid w:val="00463D6D"/>
    <w:rsid w:val="00464DB3"/>
    <w:rsid w:val="004679D1"/>
    <w:rsid w:val="00467B2D"/>
    <w:rsid w:val="004721BE"/>
    <w:rsid w:val="00473840"/>
    <w:rsid w:val="00473BE5"/>
    <w:rsid w:val="00476133"/>
    <w:rsid w:val="00476517"/>
    <w:rsid w:val="00483B9E"/>
    <w:rsid w:val="00485EF6"/>
    <w:rsid w:val="00487FF7"/>
    <w:rsid w:val="004957BD"/>
    <w:rsid w:val="00495F93"/>
    <w:rsid w:val="00497BBC"/>
    <w:rsid w:val="004A358B"/>
    <w:rsid w:val="004A495E"/>
    <w:rsid w:val="004A65A5"/>
    <w:rsid w:val="004A705C"/>
    <w:rsid w:val="004B0BC0"/>
    <w:rsid w:val="004B4BD9"/>
    <w:rsid w:val="004B5311"/>
    <w:rsid w:val="004B7EB2"/>
    <w:rsid w:val="004C067A"/>
    <w:rsid w:val="004C0890"/>
    <w:rsid w:val="004C2B0E"/>
    <w:rsid w:val="004C2C5E"/>
    <w:rsid w:val="004C2CFA"/>
    <w:rsid w:val="004C3095"/>
    <w:rsid w:val="004D6256"/>
    <w:rsid w:val="004D689C"/>
    <w:rsid w:val="004E0B50"/>
    <w:rsid w:val="004E1828"/>
    <w:rsid w:val="004E684A"/>
    <w:rsid w:val="004E79A2"/>
    <w:rsid w:val="004F221B"/>
    <w:rsid w:val="004F4E5F"/>
    <w:rsid w:val="00503D59"/>
    <w:rsid w:val="005050D1"/>
    <w:rsid w:val="00505A88"/>
    <w:rsid w:val="00507192"/>
    <w:rsid w:val="0051353A"/>
    <w:rsid w:val="00514019"/>
    <w:rsid w:val="0052056B"/>
    <w:rsid w:val="0052101A"/>
    <w:rsid w:val="005212B4"/>
    <w:rsid w:val="00524914"/>
    <w:rsid w:val="00525B04"/>
    <w:rsid w:val="0052775D"/>
    <w:rsid w:val="00530E9F"/>
    <w:rsid w:val="00532574"/>
    <w:rsid w:val="005334BE"/>
    <w:rsid w:val="005353AF"/>
    <w:rsid w:val="005451DB"/>
    <w:rsid w:val="00547D4C"/>
    <w:rsid w:val="005504D1"/>
    <w:rsid w:val="005532FE"/>
    <w:rsid w:val="00553931"/>
    <w:rsid w:val="00555AA2"/>
    <w:rsid w:val="00556AA9"/>
    <w:rsid w:val="00557E06"/>
    <w:rsid w:val="00562895"/>
    <w:rsid w:val="00562DB5"/>
    <w:rsid w:val="0056490C"/>
    <w:rsid w:val="00565B7C"/>
    <w:rsid w:val="00566183"/>
    <w:rsid w:val="00570F43"/>
    <w:rsid w:val="005734BA"/>
    <w:rsid w:val="00575AD9"/>
    <w:rsid w:val="00576CE1"/>
    <w:rsid w:val="00577F5A"/>
    <w:rsid w:val="005814E9"/>
    <w:rsid w:val="00581842"/>
    <w:rsid w:val="00583A87"/>
    <w:rsid w:val="00586A25"/>
    <w:rsid w:val="00590507"/>
    <w:rsid w:val="005962EA"/>
    <w:rsid w:val="005968FD"/>
    <w:rsid w:val="005A39DC"/>
    <w:rsid w:val="005A5A52"/>
    <w:rsid w:val="005B031E"/>
    <w:rsid w:val="005B41B5"/>
    <w:rsid w:val="005B6C70"/>
    <w:rsid w:val="005B6FCC"/>
    <w:rsid w:val="005C2A3D"/>
    <w:rsid w:val="005D5DB9"/>
    <w:rsid w:val="005D5FD5"/>
    <w:rsid w:val="005E00F6"/>
    <w:rsid w:val="005E0983"/>
    <w:rsid w:val="005E1184"/>
    <w:rsid w:val="005E15BC"/>
    <w:rsid w:val="005E2E89"/>
    <w:rsid w:val="005E4A7E"/>
    <w:rsid w:val="005F0F49"/>
    <w:rsid w:val="005F2C8E"/>
    <w:rsid w:val="005F5D1A"/>
    <w:rsid w:val="00601697"/>
    <w:rsid w:val="00602278"/>
    <w:rsid w:val="006026C1"/>
    <w:rsid w:val="00602ACB"/>
    <w:rsid w:val="00603BF8"/>
    <w:rsid w:val="00607347"/>
    <w:rsid w:val="00610E87"/>
    <w:rsid w:val="00613083"/>
    <w:rsid w:val="00613BCB"/>
    <w:rsid w:val="00622703"/>
    <w:rsid w:val="0062375C"/>
    <w:rsid w:val="00624D99"/>
    <w:rsid w:val="00625289"/>
    <w:rsid w:val="006263C4"/>
    <w:rsid w:val="0063285F"/>
    <w:rsid w:val="00632BD1"/>
    <w:rsid w:val="00632D89"/>
    <w:rsid w:val="006337D7"/>
    <w:rsid w:val="0063572C"/>
    <w:rsid w:val="00635FCF"/>
    <w:rsid w:val="00637AF6"/>
    <w:rsid w:val="00637DF7"/>
    <w:rsid w:val="00640736"/>
    <w:rsid w:val="00644BBA"/>
    <w:rsid w:val="00646875"/>
    <w:rsid w:val="00670D6B"/>
    <w:rsid w:val="00671554"/>
    <w:rsid w:val="006748BF"/>
    <w:rsid w:val="006766D2"/>
    <w:rsid w:val="0067673B"/>
    <w:rsid w:val="006779F4"/>
    <w:rsid w:val="00684A2B"/>
    <w:rsid w:val="0068630F"/>
    <w:rsid w:val="00695291"/>
    <w:rsid w:val="006A190E"/>
    <w:rsid w:val="006A314E"/>
    <w:rsid w:val="006A4FBE"/>
    <w:rsid w:val="006A5D63"/>
    <w:rsid w:val="006A7BCD"/>
    <w:rsid w:val="006B5417"/>
    <w:rsid w:val="006B7E3C"/>
    <w:rsid w:val="006C1963"/>
    <w:rsid w:val="006C2D9B"/>
    <w:rsid w:val="006C3B9F"/>
    <w:rsid w:val="006D1910"/>
    <w:rsid w:val="006D2C76"/>
    <w:rsid w:val="006E1A12"/>
    <w:rsid w:val="006E299B"/>
    <w:rsid w:val="006E349D"/>
    <w:rsid w:val="006E3CCD"/>
    <w:rsid w:val="006E5926"/>
    <w:rsid w:val="006E5E40"/>
    <w:rsid w:val="006F658D"/>
    <w:rsid w:val="007004F5"/>
    <w:rsid w:val="00700B70"/>
    <w:rsid w:val="00700C51"/>
    <w:rsid w:val="00702397"/>
    <w:rsid w:val="00707A33"/>
    <w:rsid w:val="00710A08"/>
    <w:rsid w:val="007117EA"/>
    <w:rsid w:val="00713115"/>
    <w:rsid w:val="00724DE2"/>
    <w:rsid w:val="00725E1D"/>
    <w:rsid w:val="00730912"/>
    <w:rsid w:val="0073256B"/>
    <w:rsid w:val="00732DC6"/>
    <w:rsid w:val="00733C8B"/>
    <w:rsid w:val="007345D1"/>
    <w:rsid w:val="00734B77"/>
    <w:rsid w:val="00744D20"/>
    <w:rsid w:val="00744DC4"/>
    <w:rsid w:val="007477D2"/>
    <w:rsid w:val="007506DF"/>
    <w:rsid w:val="0075135F"/>
    <w:rsid w:val="007532AA"/>
    <w:rsid w:val="00754C9C"/>
    <w:rsid w:val="00760F13"/>
    <w:rsid w:val="0076164E"/>
    <w:rsid w:val="007775B9"/>
    <w:rsid w:val="007819C5"/>
    <w:rsid w:val="00787618"/>
    <w:rsid w:val="00790231"/>
    <w:rsid w:val="00790AC0"/>
    <w:rsid w:val="00792772"/>
    <w:rsid w:val="00792AE9"/>
    <w:rsid w:val="00796771"/>
    <w:rsid w:val="0079697A"/>
    <w:rsid w:val="00797B47"/>
    <w:rsid w:val="007A095D"/>
    <w:rsid w:val="007A1054"/>
    <w:rsid w:val="007A343B"/>
    <w:rsid w:val="007A3E1B"/>
    <w:rsid w:val="007A5A4F"/>
    <w:rsid w:val="007A60B2"/>
    <w:rsid w:val="007A6424"/>
    <w:rsid w:val="007A6D0A"/>
    <w:rsid w:val="007B2445"/>
    <w:rsid w:val="007B3EB7"/>
    <w:rsid w:val="007C14A4"/>
    <w:rsid w:val="007C7C19"/>
    <w:rsid w:val="007D0BCE"/>
    <w:rsid w:val="007D12B8"/>
    <w:rsid w:val="007F3C1B"/>
    <w:rsid w:val="007F5AC9"/>
    <w:rsid w:val="007F6A3B"/>
    <w:rsid w:val="007F7E3D"/>
    <w:rsid w:val="00803B84"/>
    <w:rsid w:val="008054F2"/>
    <w:rsid w:val="00806732"/>
    <w:rsid w:val="00814875"/>
    <w:rsid w:val="00814F55"/>
    <w:rsid w:val="00817D05"/>
    <w:rsid w:val="00820578"/>
    <w:rsid w:val="00822012"/>
    <w:rsid w:val="00824A68"/>
    <w:rsid w:val="0082720E"/>
    <w:rsid w:val="00843BF3"/>
    <w:rsid w:val="00844AA4"/>
    <w:rsid w:val="0084636D"/>
    <w:rsid w:val="00850765"/>
    <w:rsid w:val="00850818"/>
    <w:rsid w:val="0085177A"/>
    <w:rsid w:val="00855B63"/>
    <w:rsid w:val="00857DFE"/>
    <w:rsid w:val="00860466"/>
    <w:rsid w:val="00861E36"/>
    <w:rsid w:val="00864FC5"/>
    <w:rsid w:val="00870018"/>
    <w:rsid w:val="0088189D"/>
    <w:rsid w:val="008845C9"/>
    <w:rsid w:val="008903B1"/>
    <w:rsid w:val="0089409A"/>
    <w:rsid w:val="0089430A"/>
    <w:rsid w:val="0089512C"/>
    <w:rsid w:val="008A2966"/>
    <w:rsid w:val="008A64EC"/>
    <w:rsid w:val="008A713F"/>
    <w:rsid w:val="008A7A03"/>
    <w:rsid w:val="008B4FEC"/>
    <w:rsid w:val="008B6570"/>
    <w:rsid w:val="008B7725"/>
    <w:rsid w:val="008C0832"/>
    <w:rsid w:val="008C1E9E"/>
    <w:rsid w:val="008C1F12"/>
    <w:rsid w:val="008C208B"/>
    <w:rsid w:val="008C3014"/>
    <w:rsid w:val="008C476F"/>
    <w:rsid w:val="008C7D2E"/>
    <w:rsid w:val="008C7FA2"/>
    <w:rsid w:val="008D1ADC"/>
    <w:rsid w:val="008D3272"/>
    <w:rsid w:val="008E0EA2"/>
    <w:rsid w:val="008E375F"/>
    <w:rsid w:val="008E6C3B"/>
    <w:rsid w:val="008F1C7B"/>
    <w:rsid w:val="00902B5B"/>
    <w:rsid w:val="009073E9"/>
    <w:rsid w:val="00907E8B"/>
    <w:rsid w:val="00912B94"/>
    <w:rsid w:val="00923D39"/>
    <w:rsid w:val="0092625F"/>
    <w:rsid w:val="009317F7"/>
    <w:rsid w:val="00933153"/>
    <w:rsid w:val="00935939"/>
    <w:rsid w:val="00937F8C"/>
    <w:rsid w:val="0094467D"/>
    <w:rsid w:val="00944B2C"/>
    <w:rsid w:val="0094557A"/>
    <w:rsid w:val="0094564F"/>
    <w:rsid w:val="00951198"/>
    <w:rsid w:val="009511DB"/>
    <w:rsid w:val="0095192F"/>
    <w:rsid w:val="00952019"/>
    <w:rsid w:val="00953388"/>
    <w:rsid w:val="00953C7C"/>
    <w:rsid w:val="00954F43"/>
    <w:rsid w:val="00955A10"/>
    <w:rsid w:val="009613CC"/>
    <w:rsid w:val="0096317C"/>
    <w:rsid w:val="009632A8"/>
    <w:rsid w:val="0096459C"/>
    <w:rsid w:val="00967D07"/>
    <w:rsid w:val="00971941"/>
    <w:rsid w:val="00971BE3"/>
    <w:rsid w:val="00971BF6"/>
    <w:rsid w:val="00972EAC"/>
    <w:rsid w:val="00975EF8"/>
    <w:rsid w:val="009921ED"/>
    <w:rsid w:val="00992718"/>
    <w:rsid w:val="009A43BD"/>
    <w:rsid w:val="009A54FA"/>
    <w:rsid w:val="009A55FB"/>
    <w:rsid w:val="009A5B90"/>
    <w:rsid w:val="009B1120"/>
    <w:rsid w:val="009B1E03"/>
    <w:rsid w:val="009B4AFD"/>
    <w:rsid w:val="009B6D16"/>
    <w:rsid w:val="009D5992"/>
    <w:rsid w:val="009E184C"/>
    <w:rsid w:val="009F3233"/>
    <w:rsid w:val="00A05352"/>
    <w:rsid w:val="00A06C9D"/>
    <w:rsid w:val="00A11091"/>
    <w:rsid w:val="00A1189A"/>
    <w:rsid w:val="00A11D32"/>
    <w:rsid w:val="00A150E3"/>
    <w:rsid w:val="00A159AE"/>
    <w:rsid w:val="00A17B04"/>
    <w:rsid w:val="00A20CBA"/>
    <w:rsid w:val="00A20CC6"/>
    <w:rsid w:val="00A21653"/>
    <w:rsid w:val="00A24491"/>
    <w:rsid w:val="00A25913"/>
    <w:rsid w:val="00A33D27"/>
    <w:rsid w:val="00A340C7"/>
    <w:rsid w:val="00A377D9"/>
    <w:rsid w:val="00A4085E"/>
    <w:rsid w:val="00A42472"/>
    <w:rsid w:val="00A51E6C"/>
    <w:rsid w:val="00A6038D"/>
    <w:rsid w:val="00A614C3"/>
    <w:rsid w:val="00A70970"/>
    <w:rsid w:val="00A71C2B"/>
    <w:rsid w:val="00A7634C"/>
    <w:rsid w:val="00A77E1D"/>
    <w:rsid w:val="00A8022F"/>
    <w:rsid w:val="00A80337"/>
    <w:rsid w:val="00A8238E"/>
    <w:rsid w:val="00A84B45"/>
    <w:rsid w:val="00A86E4F"/>
    <w:rsid w:val="00A97277"/>
    <w:rsid w:val="00A97F22"/>
    <w:rsid w:val="00AA0116"/>
    <w:rsid w:val="00AA2731"/>
    <w:rsid w:val="00AA404E"/>
    <w:rsid w:val="00AA4879"/>
    <w:rsid w:val="00AA4B18"/>
    <w:rsid w:val="00AA5AE9"/>
    <w:rsid w:val="00AA6238"/>
    <w:rsid w:val="00AB4758"/>
    <w:rsid w:val="00AB5637"/>
    <w:rsid w:val="00AB6740"/>
    <w:rsid w:val="00AB7B0C"/>
    <w:rsid w:val="00AC407B"/>
    <w:rsid w:val="00AC4769"/>
    <w:rsid w:val="00AC78AC"/>
    <w:rsid w:val="00AC7EAB"/>
    <w:rsid w:val="00AD3525"/>
    <w:rsid w:val="00AD67E8"/>
    <w:rsid w:val="00AD78B3"/>
    <w:rsid w:val="00B06295"/>
    <w:rsid w:val="00B066BB"/>
    <w:rsid w:val="00B073F2"/>
    <w:rsid w:val="00B25308"/>
    <w:rsid w:val="00B27E96"/>
    <w:rsid w:val="00B31E06"/>
    <w:rsid w:val="00B345F4"/>
    <w:rsid w:val="00B35600"/>
    <w:rsid w:val="00B363D5"/>
    <w:rsid w:val="00B364AF"/>
    <w:rsid w:val="00B367A6"/>
    <w:rsid w:val="00B426BD"/>
    <w:rsid w:val="00B46C59"/>
    <w:rsid w:val="00B47D6E"/>
    <w:rsid w:val="00B55EB5"/>
    <w:rsid w:val="00B60D58"/>
    <w:rsid w:val="00B61C81"/>
    <w:rsid w:val="00B66646"/>
    <w:rsid w:val="00B71A68"/>
    <w:rsid w:val="00B7516F"/>
    <w:rsid w:val="00B75224"/>
    <w:rsid w:val="00B76B28"/>
    <w:rsid w:val="00B77D9D"/>
    <w:rsid w:val="00B853A8"/>
    <w:rsid w:val="00B90436"/>
    <w:rsid w:val="00BA2E24"/>
    <w:rsid w:val="00BB0597"/>
    <w:rsid w:val="00BB43BC"/>
    <w:rsid w:val="00BB7022"/>
    <w:rsid w:val="00BB7C76"/>
    <w:rsid w:val="00BC2383"/>
    <w:rsid w:val="00BC24C4"/>
    <w:rsid w:val="00BC29FC"/>
    <w:rsid w:val="00BD1871"/>
    <w:rsid w:val="00BD2D03"/>
    <w:rsid w:val="00BD72A5"/>
    <w:rsid w:val="00BE07E4"/>
    <w:rsid w:val="00BF0523"/>
    <w:rsid w:val="00BF09F2"/>
    <w:rsid w:val="00BF1770"/>
    <w:rsid w:val="00BF1CBF"/>
    <w:rsid w:val="00BF3183"/>
    <w:rsid w:val="00BF4647"/>
    <w:rsid w:val="00C0207D"/>
    <w:rsid w:val="00C10274"/>
    <w:rsid w:val="00C119D2"/>
    <w:rsid w:val="00C13AFB"/>
    <w:rsid w:val="00C21E2E"/>
    <w:rsid w:val="00C22741"/>
    <w:rsid w:val="00C250CA"/>
    <w:rsid w:val="00C251A7"/>
    <w:rsid w:val="00C256E9"/>
    <w:rsid w:val="00C27F85"/>
    <w:rsid w:val="00C30251"/>
    <w:rsid w:val="00C31194"/>
    <w:rsid w:val="00C35134"/>
    <w:rsid w:val="00C37DA2"/>
    <w:rsid w:val="00C44A69"/>
    <w:rsid w:val="00C52E17"/>
    <w:rsid w:val="00C57759"/>
    <w:rsid w:val="00C57F9C"/>
    <w:rsid w:val="00C66C01"/>
    <w:rsid w:val="00C67C72"/>
    <w:rsid w:val="00C7332E"/>
    <w:rsid w:val="00C75DEC"/>
    <w:rsid w:val="00C76647"/>
    <w:rsid w:val="00C77D79"/>
    <w:rsid w:val="00C81168"/>
    <w:rsid w:val="00C83B65"/>
    <w:rsid w:val="00C92AF5"/>
    <w:rsid w:val="00C95F3B"/>
    <w:rsid w:val="00CA03C1"/>
    <w:rsid w:val="00CA1F43"/>
    <w:rsid w:val="00CA42D0"/>
    <w:rsid w:val="00CA5F6E"/>
    <w:rsid w:val="00CA685A"/>
    <w:rsid w:val="00CA7AB1"/>
    <w:rsid w:val="00CB4B45"/>
    <w:rsid w:val="00CB5D16"/>
    <w:rsid w:val="00CB72DB"/>
    <w:rsid w:val="00CB760A"/>
    <w:rsid w:val="00CC171A"/>
    <w:rsid w:val="00CC394C"/>
    <w:rsid w:val="00CC57AE"/>
    <w:rsid w:val="00CD7D8D"/>
    <w:rsid w:val="00CE13AC"/>
    <w:rsid w:val="00CE2A4F"/>
    <w:rsid w:val="00CE33DF"/>
    <w:rsid w:val="00CE7A51"/>
    <w:rsid w:val="00CF0EDB"/>
    <w:rsid w:val="00D01284"/>
    <w:rsid w:val="00D04F82"/>
    <w:rsid w:val="00D06036"/>
    <w:rsid w:val="00D06B33"/>
    <w:rsid w:val="00D161E7"/>
    <w:rsid w:val="00D23BF2"/>
    <w:rsid w:val="00D26DFC"/>
    <w:rsid w:val="00D323FE"/>
    <w:rsid w:val="00D41454"/>
    <w:rsid w:val="00D41638"/>
    <w:rsid w:val="00D45E05"/>
    <w:rsid w:val="00D46E67"/>
    <w:rsid w:val="00D47E7B"/>
    <w:rsid w:val="00D52119"/>
    <w:rsid w:val="00D53DA9"/>
    <w:rsid w:val="00D54963"/>
    <w:rsid w:val="00D601B9"/>
    <w:rsid w:val="00D65F08"/>
    <w:rsid w:val="00D72876"/>
    <w:rsid w:val="00D743C4"/>
    <w:rsid w:val="00D8170F"/>
    <w:rsid w:val="00D83CDC"/>
    <w:rsid w:val="00D87A75"/>
    <w:rsid w:val="00D9050C"/>
    <w:rsid w:val="00D939CF"/>
    <w:rsid w:val="00DA39DE"/>
    <w:rsid w:val="00DA4D18"/>
    <w:rsid w:val="00DB0635"/>
    <w:rsid w:val="00DB215C"/>
    <w:rsid w:val="00DB218C"/>
    <w:rsid w:val="00DB4D2E"/>
    <w:rsid w:val="00DB4DE3"/>
    <w:rsid w:val="00DC0FCD"/>
    <w:rsid w:val="00DC3E10"/>
    <w:rsid w:val="00DC4EF1"/>
    <w:rsid w:val="00DC786C"/>
    <w:rsid w:val="00DD1DB2"/>
    <w:rsid w:val="00DD6B8F"/>
    <w:rsid w:val="00DE05D3"/>
    <w:rsid w:val="00DE0EBC"/>
    <w:rsid w:val="00DE18B9"/>
    <w:rsid w:val="00DF1052"/>
    <w:rsid w:val="00DF15D3"/>
    <w:rsid w:val="00DF3601"/>
    <w:rsid w:val="00DF694E"/>
    <w:rsid w:val="00E01F3B"/>
    <w:rsid w:val="00E02F2E"/>
    <w:rsid w:val="00E04772"/>
    <w:rsid w:val="00E14320"/>
    <w:rsid w:val="00E15831"/>
    <w:rsid w:val="00E16BB0"/>
    <w:rsid w:val="00E174B4"/>
    <w:rsid w:val="00E22304"/>
    <w:rsid w:val="00E22CDE"/>
    <w:rsid w:val="00E25D7C"/>
    <w:rsid w:val="00E2789E"/>
    <w:rsid w:val="00E30085"/>
    <w:rsid w:val="00E35979"/>
    <w:rsid w:val="00E35EAC"/>
    <w:rsid w:val="00E37FA8"/>
    <w:rsid w:val="00E42617"/>
    <w:rsid w:val="00E506FD"/>
    <w:rsid w:val="00E53646"/>
    <w:rsid w:val="00E55D0A"/>
    <w:rsid w:val="00E61DFA"/>
    <w:rsid w:val="00E6260A"/>
    <w:rsid w:val="00E62BB3"/>
    <w:rsid w:val="00E653BC"/>
    <w:rsid w:val="00E716EB"/>
    <w:rsid w:val="00E73942"/>
    <w:rsid w:val="00E7406D"/>
    <w:rsid w:val="00E76699"/>
    <w:rsid w:val="00E76A24"/>
    <w:rsid w:val="00E810AE"/>
    <w:rsid w:val="00E81AC2"/>
    <w:rsid w:val="00E83E66"/>
    <w:rsid w:val="00E83FE9"/>
    <w:rsid w:val="00E95664"/>
    <w:rsid w:val="00E9634A"/>
    <w:rsid w:val="00EA1305"/>
    <w:rsid w:val="00EA55CE"/>
    <w:rsid w:val="00EA69CD"/>
    <w:rsid w:val="00EB0F2F"/>
    <w:rsid w:val="00EC00FC"/>
    <w:rsid w:val="00EC243D"/>
    <w:rsid w:val="00EC72F7"/>
    <w:rsid w:val="00EC741E"/>
    <w:rsid w:val="00EC7B90"/>
    <w:rsid w:val="00ED11D1"/>
    <w:rsid w:val="00ED140F"/>
    <w:rsid w:val="00ED6AD2"/>
    <w:rsid w:val="00ED7F48"/>
    <w:rsid w:val="00EE1F35"/>
    <w:rsid w:val="00EE7767"/>
    <w:rsid w:val="00EE79EF"/>
    <w:rsid w:val="00EF0F83"/>
    <w:rsid w:val="00EF3368"/>
    <w:rsid w:val="00EF3800"/>
    <w:rsid w:val="00EF4F93"/>
    <w:rsid w:val="00F012FD"/>
    <w:rsid w:val="00F01E48"/>
    <w:rsid w:val="00F024F7"/>
    <w:rsid w:val="00F0579D"/>
    <w:rsid w:val="00F06940"/>
    <w:rsid w:val="00F07080"/>
    <w:rsid w:val="00F07C34"/>
    <w:rsid w:val="00F11F50"/>
    <w:rsid w:val="00F15927"/>
    <w:rsid w:val="00F207B4"/>
    <w:rsid w:val="00F21336"/>
    <w:rsid w:val="00F32494"/>
    <w:rsid w:val="00F3270E"/>
    <w:rsid w:val="00F331F9"/>
    <w:rsid w:val="00F37363"/>
    <w:rsid w:val="00F40C41"/>
    <w:rsid w:val="00F41019"/>
    <w:rsid w:val="00F43544"/>
    <w:rsid w:val="00F46701"/>
    <w:rsid w:val="00F4733C"/>
    <w:rsid w:val="00F50D0C"/>
    <w:rsid w:val="00F5190B"/>
    <w:rsid w:val="00F52CDB"/>
    <w:rsid w:val="00F55F5F"/>
    <w:rsid w:val="00F60EAF"/>
    <w:rsid w:val="00F630C6"/>
    <w:rsid w:val="00F63FCB"/>
    <w:rsid w:val="00F66F29"/>
    <w:rsid w:val="00F72E04"/>
    <w:rsid w:val="00F73BDF"/>
    <w:rsid w:val="00F810B1"/>
    <w:rsid w:val="00F82E5B"/>
    <w:rsid w:val="00F85A14"/>
    <w:rsid w:val="00F85C99"/>
    <w:rsid w:val="00F90E8B"/>
    <w:rsid w:val="00F924FE"/>
    <w:rsid w:val="00F93328"/>
    <w:rsid w:val="00F93D94"/>
    <w:rsid w:val="00F95BA4"/>
    <w:rsid w:val="00F95F86"/>
    <w:rsid w:val="00F970FC"/>
    <w:rsid w:val="00FA02F2"/>
    <w:rsid w:val="00FA1D7F"/>
    <w:rsid w:val="00FA5227"/>
    <w:rsid w:val="00FA7956"/>
    <w:rsid w:val="00FB16E0"/>
    <w:rsid w:val="00FB4996"/>
    <w:rsid w:val="00FB5564"/>
    <w:rsid w:val="00FB6DA3"/>
    <w:rsid w:val="00FC3554"/>
    <w:rsid w:val="00FC58EC"/>
    <w:rsid w:val="00FC7DC0"/>
    <w:rsid w:val="00FD0408"/>
    <w:rsid w:val="00FD3A48"/>
    <w:rsid w:val="00FD4D12"/>
    <w:rsid w:val="00FE1C59"/>
    <w:rsid w:val="00FE2739"/>
    <w:rsid w:val="00FE7777"/>
    <w:rsid w:val="00FF0088"/>
    <w:rsid w:val="00FF0CB4"/>
    <w:rsid w:val="00FF3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VzUCC/telecom" w:name="Phone"/>
  <w:shapeDefaults>
    <o:shapedefaults v:ext="edit" spidmax="2049"/>
    <o:shapelayout v:ext="edit">
      <o:idmap v:ext="edit" data="1"/>
    </o:shapelayout>
  </w:shapeDefaults>
  <w:decimalSymbol w:val="."/>
  <w:listSeparator w:val=","/>
  <w14:docId w14:val="54B3A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w:uiPriority="0"/>
    <w:lsdException w:name="List Bullet"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4D2E"/>
    <w:pPr>
      <w:spacing w:before="120" w:after="240"/>
      <w:ind w:left="720"/>
    </w:pPr>
    <w:rPr>
      <w:rFonts w:ascii="Arial" w:hAnsi="Arial"/>
      <w:szCs w:val="24"/>
    </w:rPr>
  </w:style>
  <w:style w:type="paragraph" w:styleId="Heading1">
    <w:name w:val="heading 1"/>
    <w:aliases w:val="Chapter"/>
    <w:basedOn w:val="Normal"/>
    <w:next w:val="Normal"/>
    <w:link w:val="Heading1Char"/>
    <w:autoRedefine/>
    <w:uiPriority w:val="9"/>
    <w:qFormat/>
    <w:rsid w:val="00E174B4"/>
    <w:pPr>
      <w:numPr>
        <w:numId w:val="5"/>
      </w:numPr>
      <w:spacing w:before="720"/>
      <w:outlineLvl w:val="0"/>
    </w:pPr>
    <w:rPr>
      <w:b/>
      <w:bCs/>
      <w:color w:val="1F497D"/>
      <w:kern w:val="32"/>
      <w:sz w:val="36"/>
      <w:szCs w:val="32"/>
    </w:rPr>
  </w:style>
  <w:style w:type="paragraph" w:styleId="Heading2">
    <w:name w:val="heading 2"/>
    <w:basedOn w:val="Normal"/>
    <w:next w:val="Normal"/>
    <w:link w:val="Heading2Char"/>
    <w:autoRedefine/>
    <w:uiPriority w:val="9"/>
    <w:unhideWhenUsed/>
    <w:qFormat/>
    <w:rsid w:val="00B71A68"/>
    <w:pPr>
      <w:keepNext/>
      <w:spacing w:before="240"/>
      <w:ind w:left="288"/>
      <w:outlineLvl w:val="1"/>
    </w:pPr>
    <w:rPr>
      <w:b/>
      <w:bCs/>
      <w:iCs/>
      <w:color w:val="1F497D"/>
      <w:sz w:val="28"/>
      <w:szCs w:val="28"/>
    </w:rPr>
  </w:style>
  <w:style w:type="paragraph" w:styleId="Heading3">
    <w:name w:val="heading 3"/>
    <w:basedOn w:val="Normal"/>
    <w:next w:val="Normal"/>
    <w:link w:val="Heading3Char"/>
    <w:autoRedefine/>
    <w:uiPriority w:val="9"/>
    <w:unhideWhenUsed/>
    <w:qFormat/>
    <w:rsid w:val="00B71A68"/>
    <w:pPr>
      <w:keepNext/>
      <w:spacing w:before="240" w:after="60"/>
      <w:ind w:left="576"/>
      <w:outlineLvl w:val="2"/>
    </w:pPr>
    <w:rPr>
      <w:b/>
      <w:bCs/>
      <w:color w:val="1F497D"/>
      <w:sz w:val="24"/>
      <w:szCs w:val="26"/>
    </w:rPr>
  </w:style>
  <w:style w:type="paragraph" w:styleId="Heading4">
    <w:name w:val="heading 4"/>
    <w:basedOn w:val="Normal"/>
    <w:next w:val="Normal"/>
    <w:link w:val="Heading4Char"/>
    <w:autoRedefine/>
    <w:uiPriority w:val="9"/>
    <w:unhideWhenUsed/>
    <w:qFormat/>
    <w:rsid w:val="00B71A68"/>
    <w:pPr>
      <w:keepNext/>
      <w:spacing w:before="240" w:after="60"/>
      <w:outlineLvl w:val="3"/>
    </w:pPr>
    <w:rPr>
      <w:b/>
      <w:i/>
      <w:color w:val="1F497D"/>
      <w:sz w:val="22"/>
    </w:rPr>
  </w:style>
  <w:style w:type="paragraph" w:styleId="Heading5">
    <w:name w:val="heading 5"/>
    <w:aliases w:val="Figures/Tables"/>
    <w:basedOn w:val="Normal"/>
    <w:next w:val="Normal"/>
    <w:link w:val="Heading5Char"/>
    <w:autoRedefine/>
    <w:uiPriority w:val="9"/>
    <w:unhideWhenUsed/>
    <w:qFormat/>
    <w:rsid w:val="000B4947"/>
    <w:pPr>
      <w:numPr>
        <w:numId w:val="9"/>
      </w:numPr>
      <w:spacing w:before="240" w:after="60"/>
      <w:ind w:left="720"/>
      <w:outlineLvl w:val="4"/>
    </w:pPr>
    <w:rPr>
      <w:b/>
      <w:color w:val="1F497D"/>
    </w:rPr>
  </w:style>
  <w:style w:type="paragraph" w:styleId="Heading6">
    <w:name w:val="heading 6"/>
    <w:aliases w:val="Subhead"/>
    <w:basedOn w:val="Normal"/>
    <w:next w:val="Normal"/>
    <w:link w:val="Heading6Char"/>
    <w:autoRedefine/>
    <w:uiPriority w:val="9"/>
    <w:unhideWhenUsed/>
    <w:qFormat/>
    <w:rsid w:val="00EB0F2F"/>
    <w:pPr>
      <w:spacing w:before="240" w:after="60"/>
      <w:ind w:left="-630"/>
      <w:outlineLvl w:val="5"/>
    </w:pPr>
    <w:rPr>
      <w:b/>
      <w:bCs/>
      <w:color w:val="1F497D"/>
    </w:rPr>
  </w:style>
  <w:style w:type="paragraph" w:styleId="Heading7">
    <w:name w:val="heading 7"/>
    <w:basedOn w:val="Normal"/>
    <w:next w:val="Normal"/>
    <w:link w:val="Heading7Char"/>
    <w:uiPriority w:val="9"/>
    <w:unhideWhenUsed/>
    <w:rsid w:val="009B1E03"/>
    <w:pPr>
      <w:spacing w:before="240" w:after="60"/>
      <w:outlineLvl w:val="6"/>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494"/>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C78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aliases w:val="Chapter Char"/>
    <w:basedOn w:val="DefaultParagraphFont"/>
    <w:link w:val="Heading1"/>
    <w:uiPriority w:val="9"/>
    <w:rsid w:val="00E174B4"/>
    <w:rPr>
      <w:rFonts w:ascii="Arial" w:hAnsi="Arial"/>
      <w:b/>
      <w:bCs/>
      <w:color w:val="1F497D"/>
      <w:kern w:val="32"/>
      <w:sz w:val="36"/>
      <w:szCs w:val="32"/>
    </w:rPr>
  </w:style>
  <w:style w:type="character" w:customStyle="1" w:styleId="Heading2Char">
    <w:name w:val="Heading 2 Char"/>
    <w:basedOn w:val="DefaultParagraphFont"/>
    <w:link w:val="Heading2"/>
    <w:uiPriority w:val="9"/>
    <w:rsid w:val="00B71A68"/>
    <w:rPr>
      <w:rFonts w:ascii="Arial" w:hAnsi="Arial"/>
      <w:b/>
      <w:bCs/>
      <w:iCs/>
      <w:color w:val="1F497D"/>
      <w:sz w:val="28"/>
      <w:szCs w:val="28"/>
    </w:rPr>
  </w:style>
  <w:style w:type="character" w:styleId="Hyperlink">
    <w:name w:val="Hyperlink"/>
    <w:basedOn w:val="DefaultParagraphFont"/>
    <w:uiPriority w:val="99"/>
    <w:unhideWhenUsed/>
    <w:rsid w:val="006E1A12"/>
    <w:rPr>
      <w:color w:val="0000FF"/>
      <w:u w:val="single"/>
    </w:rPr>
  </w:style>
  <w:style w:type="character" w:customStyle="1" w:styleId="Heading3Char">
    <w:name w:val="Heading 3 Char"/>
    <w:basedOn w:val="DefaultParagraphFont"/>
    <w:link w:val="Heading3"/>
    <w:uiPriority w:val="9"/>
    <w:rsid w:val="00B71A68"/>
    <w:rPr>
      <w:rFonts w:ascii="Arial" w:hAnsi="Arial"/>
      <w:b/>
      <w:bCs/>
      <w:color w:val="1F497D"/>
      <w:sz w:val="24"/>
      <w:szCs w:val="26"/>
    </w:rPr>
  </w:style>
  <w:style w:type="character" w:customStyle="1" w:styleId="Heading4Char">
    <w:name w:val="Heading 4 Char"/>
    <w:basedOn w:val="DefaultParagraphFont"/>
    <w:link w:val="Heading4"/>
    <w:uiPriority w:val="9"/>
    <w:rsid w:val="00B71A68"/>
    <w:rPr>
      <w:rFonts w:ascii="Arial" w:hAnsi="Arial"/>
      <w:b/>
      <w:i/>
      <w:color w:val="1F497D"/>
      <w:sz w:val="22"/>
      <w:szCs w:val="24"/>
    </w:rPr>
  </w:style>
  <w:style w:type="paragraph" w:styleId="TOCHeading">
    <w:name w:val="TOC Heading"/>
    <w:basedOn w:val="Heading1"/>
    <w:next w:val="Normal"/>
    <w:uiPriority w:val="39"/>
    <w:semiHidden/>
    <w:unhideWhenUsed/>
    <w:qFormat/>
    <w:rsid w:val="00707A33"/>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B60D58"/>
    <w:pPr>
      <w:tabs>
        <w:tab w:val="right" w:leader="dot" w:pos="9350"/>
      </w:tabs>
      <w:ind w:left="144"/>
    </w:pPr>
    <w:rPr>
      <w:b/>
    </w:rPr>
  </w:style>
  <w:style w:type="paragraph" w:styleId="TOC2">
    <w:name w:val="toc 2"/>
    <w:basedOn w:val="Normal"/>
    <w:next w:val="Normal"/>
    <w:autoRedefine/>
    <w:uiPriority w:val="39"/>
    <w:unhideWhenUsed/>
    <w:rsid w:val="001B333A"/>
    <w:pPr>
      <w:ind w:left="288"/>
    </w:pPr>
  </w:style>
  <w:style w:type="paragraph" w:styleId="TOC3">
    <w:name w:val="toc 3"/>
    <w:basedOn w:val="Normal"/>
    <w:next w:val="Normal"/>
    <w:autoRedefine/>
    <w:uiPriority w:val="39"/>
    <w:unhideWhenUsed/>
    <w:rsid w:val="001B333A"/>
    <w:pPr>
      <w:ind w:left="432"/>
    </w:pPr>
  </w:style>
  <w:style w:type="paragraph" w:styleId="TOC4">
    <w:name w:val="toc 4"/>
    <w:basedOn w:val="Normal"/>
    <w:next w:val="Normal"/>
    <w:autoRedefine/>
    <w:uiPriority w:val="39"/>
    <w:unhideWhenUsed/>
    <w:rsid w:val="001B333A"/>
    <w:pPr>
      <w:ind w:left="576"/>
    </w:pPr>
  </w:style>
  <w:style w:type="paragraph" w:styleId="Header">
    <w:name w:val="header"/>
    <w:basedOn w:val="Normal"/>
    <w:link w:val="HeaderChar"/>
    <w:uiPriority w:val="99"/>
    <w:unhideWhenUsed/>
    <w:rsid w:val="0051353A"/>
    <w:pPr>
      <w:tabs>
        <w:tab w:val="center" w:pos="4680"/>
        <w:tab w:val="right" w:pos="9360"/>
      </w:tabs>
    </w:pPr>
  </w:style>
  <w:style w:type="character" w:customStyle="1" w:styleId="HeaderChar">
    <w:name w:val="Header Char"/>
    <w:basedOn w:val="DefaultParagraphFont"/>
    <w:link w:val="Header"/>
    <w:uiPriority w:val="99"/>
    <w:rsid w:val="0051353A"/>
    <w:rPr>
      <w:rFonts w:ascii="Arial" w:hAnsi="Arial"/>
      <w:szCs w:val="22"/>
    </w:rPr>
  </w:style>
  <w:style w:type="paragraph" w:styleId="Footer">
    <w:name w:val="footer"/>
    <w:basedOn w:val="Normal"/>
    <w:link w:val="FooterChar"/>
    <w:autoRedefine/>
    <w:unhideWhenUsed/>
    <w:rsid w:val="009E184C"/>
    <w:pPr>
      <w:tabs>
        <w:tab w:val="center" w:pos="4680"/>
      </w:tabs>
      <w:spacing w:after="60"/>
      <w:ind w:left="-720" w:right="-720"/>
    </w:pPr>
    <w:rPr>
      <w:sz w:val="16"/>
    </w:rPr>
  </w:style>
  <w:style w:type="character" w:customStyle="1" w:styleId="FooterChar">
    <w:name w:val="Footer Char"/>
    <w:basedOn w:val="DefaultParagraphFont"/>
    <w:link w:val="Footer"/>
    <w:uiPriority w:val="99"/>
    <w:rsid w:val="009E184C"/>
    <w:rPr>
      <w:rFonts w:ascii="Arial" w:hAnsi="Arial"/>
      <w:sz w:val="16"/>
      <w:szCs w:val="24"/>
    </w:rPr>
  </w:style>
  <w:style w:type="paragraph" w:styleId="BalloonText">
    <w:name w:val="Balloon Text"/>
    <w:basedOn w:val="Normal"/>
    <w:link w:val="BalloonTextChar"/>
    <w:uiPriority w:val="99"/>
    <w:semiHidden/>
    <w:unhideWhenUsed/>
    <w:rsid w:val="0051353A"/>
    <w:rPr>
      <w:rFonts w:ascii="Tahoma" w:hAnsi="Tahoma" w:cs="Tahoma"/>
      <w:sz w:val="16"/>
      <w:szCs w:val="16"/>
    </w:rPr>
  </w:style>
  <w:style w:type="character" w:customStyle="1" w:styleId="BalloonTextChar">
    <w:name w:val="Balloon Text Char"/>
    <w:basedOn w:val="DefaultParagraphFont"/>
    <w:link w:val="BalloonText"/>
    <w:uiPriority w:val="99"/>
    <w:semiHidden/>
    <w:rsid w:val="0051353A"/>
    <w:rPr>
      <w:rFonts w:ascii="Tahoma" w:hAnsi="Tahoma" w:cs="Tahoma"/>
      <w:sz w:val="16"/>
      <w:szCs w:val="16"/>
    </w:rPr>
  </w:style>
  <w:style w:type="paragraph" w:customStyle="1" w:styleId="HeadingRunIn">
    <w:name w:val="HeadingRunIn"/>
    <w:next w:val="Normal"/>
    <w:rsid w:val="00F970FC"/>
    <w:pPr>
      <w:keepNext/>
      <w:autoSpaceDE w:val="0"/>
      <w:autoSpaceDN w:val="0"/>
      <w:adjustRightInd w:val="0"/>
      <w:spacing w:before="120" w:line="280" w:lineRule="atLeast"/>
    </w:pPr>
    <w:rPr>
      <w:rFonts w:ascii="Times New Roman" w:hAnsi="Times New Roman"/>
      <w:b/>
      <w:bCs/>
      <w:color w:val="000000"/>
      <w:w w:val="0"/>
      <w:sz w:val="24"/>
      <w:szCs w:val="24"/>
    </w:rPr>
  </w:style>
  <w:style w:type="character" w:customStyle="1" w:styleId="Heading5Char">
    <w:name w:val="Heading 5 Char"/>
    <w:aliases w:val="Figures/Tables Char"/>
    <w:basedOn w:val="DefaultParagraphFont"/>
    <w:link w:val="Heading5"/>
    <w:uiPriority w:val="9"/>
    <w:rsid w:val="000B4947"/>
    <w:rPr>
      <w:rFonts w:ascii="Arial" w:hAnsi="Arial"/>
      <w:b/>
      <w:color w:val="1F497D"/>
      <w:szCs w:val="24"/>
    </w:rPr>
  </w:style>
  <w:style w:type="paragraph" w:customStyle="1" w:styleId="Body">
    <w:name w:val="Body"/>
    <w:uiPriority w:val="99"/>
    <w:rsid w:val="00637AF6"/>
    <w:pPr>
      <w:autoSpaceDE w:val="0"/>
      <w:autoSpaceDN w:val="0"/>
      <w:adjustRightInd w:val="0"/>
      <w:spacing w:line="280" w:lineRule="atLeast"/>
    </w:pPr>
    <w:rPr>
      <w:rFonts w:ascii="Times New Roman" w:hAnsi="Times New Roman"/>
      <w:color w:val="000000"/>
      <w:w w:val="0"/>
      <w:sz w:val="24"/>
      <w:szCs w:val="24"/>
    </w:rPr>
  </w:style>
  <w:style w:type="character" w:customStyle="1" w:styleId="Heading6Char">
    <w:name w:val="Heading 6 Char"/>
    <w:aliases w:val="Subhead Char"/>
    <w:basedOn w:val="DefaultParagraphFont"/>
    <w:link w:val="Heading6"/>
    <w:uiPriority w:val="9"/>
    <w:rsid w:val="00EB0F2F"/>
    <w:rPr>
      <w:rFonts w:ascii="Arial" w:hAnsi="Arial"/>
      <w:b/>
      <w:bCs/>
      <w:color w:val="1F497D"/>
      <w:szCs w:val="24"/>
    </w:rPr>
  </w:style>
  <w:style w:type="paragraph" w:styleId="TOC7">
    <w:name w:val="toc 7"/>
    <w:basedOn w:val="Normal"/>
    <w:next w:val="Normal"/>
    <w:autoRedefine/>
    <w:uiPriority w:val="39"/>
    <w:unhideWhenUsed/>
    <w:rsid w:val="00D52119"/>
    <w:pPr>
      <w:spacing w:after="100" w:line="276" w:lineRule="auto"/>
      <w:ind w:left="1320"/>
    </w:pPr>
    <w:rPr>
      <w:rFonts w:ascii="Calibri" w:hAnsi="Calibri"/>
      <w:sz w:val="22"/>
    </w:rPr>
  </w:style>
  <w:style w:type="paragraph" w:styleId="TOC5">
    <w:name w:val="toc 5"/>
    <w:basedOn w:val="Normal"/>
    <w:next w:val="Normal"/>
    <w:autoRedefine/>
    <w:uiPriority w:val="39"/>
    <w:unhideWhenUsed/>
    <w:rsid w:val="00252F2A"/>
    <w:rPr>
      <w:i/>
    </w:rPr>
  </w:style>
  <w:style w:type="paragraph" w:styleId="TOC6">
    <w:name w:val="toc 6"/>
    <w:basedOn w:val="Normal"/>
    <w:next w:val="Normal"/>
    <w:autoRedefine/>
    <w:uiPriority w:val="39"/>
    <w:unhideWhenUsed/>
    <w:rsid w:val="001B333A"/>
    <w:pPr>
      <w:ind w:left="864"/>
    </w:pPr>
  </w:style>
  <w:style w:type="paragraph" w:styleId="TableofFigures">
    <w:name w:val="table of figures"/>
    <w:basedOn w:val="Normal"/>
    <w:next w:val="Normal"/>
    <w:uiPriority w:val="99"/>
    <w:semiHidden/>
    <w:unhideWhenUsed/>
    <w:rsid w:val="00D323FE"/>
  </w:style>
  <w:style w:type="paragraph" w:styleId="TOC8">
    <w:name w:val="toc 8"/>
    <w:basedOn w:val="Normal"/>
    <w:next w:val="Normal"/>
    <w:autoRedefine/>
    <w:uiPriority w:val="39"/>
    <w:unhideWhenUsed/>
    <w:rsid w:val="00D52119"/>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D52119"/>
    <w:pPr>
      <w:spacing w:after="100" w:line="276" w:lineRule="auto"/>
      <w:ind w:left="1760"/>
    </w:pPr>
    <w:rPr>
      <w:rFonts w:ascii="Calibri" w:hAnsi="Calibri"/>
      <w:sz w:val="22"/>
    </w:rPr>
  </w:style>
  <w:style w:type="character" w:styleId="Emphasis">
    <w:name w:val="Emphasis"/>
    <w:basedOn w:val="DefaultParagraphFont"/>
    <w:uiPriority w:val="99"/>
    <w:rsid w:val="009F3233"/>
    <w:rPr>
      <w:i/>
      <w:iCs/>
    </w:rPr>
  </w:style>
  <w:style w:type="character" w:customStyle="1" w:styleId="Heading7Char">
    <w:name w:val="Heading 7 Char"/>
    <w:basedOn w:val="DefaultParagraphFont"/>
    <w:link w:val="Heading7"/>
    <w:uiPriority w:val="9"/>
    <w:rsid w:val="009B1E03"/>
    <w:rPr>
      <w:rFonts w:ascii="Calibri" w:eastAsia="Times New Roman" w:hAnsi="Calibri" w:cs="Times New Roman"/>
      <w:sz w:val="24"/>
      <w:szCs w:val="24"/>
    </w:rPr>
  </w:style>
  <w:style w:type="paragraph" w:customStyle="1" w:styleId="CellHeading">
    <w:name w:val="CellHeading"/>
    <w:uiPriority w:val="99"/>
    <w:rsid w:val="00036A69"/>
    <w:pPr>
      <w:suppressAutoHyphens/>
      <w:autoSpaceDE w:val="0"/>
      <w:autoSpaceDN w:val="0"/>
      <w:adjustRightInd w:val="0"/>
      <w:spacing w:line="280" w:lineRule="atLeast"/>
      <w:jc w:val="center"/>
    </w:pPr>
    <w:rPr>
      <w:rFonts w:ascii="Times New Roman" w:hAnsi="Times New Roman"/>
      <w:color w:val="000000"/>
      <w:w w:val="0"/>
      <w:sz w:val="24"/>
      <w:szCs w:val="24"/>
    </w:rPr>
  </w:style>
  <w:style w:type="paragraph" w:customStyle="1" w:styleId="Bullet1">
    <w:name w:val="Bullet 1"/>
    <w:basedOn w:val="Normal"/>
    <w:autoRedefine/>
    <w:qFormat/>
    <w:rsid w:val="001963D7"/>
    <w:pPr>
      <w:numPr>
        <w:numId w:val="39"/>
      </w:numPr>
      <w:spacing w:after="60"/>
      <w:ind w:left="1800"/>
    </w:pPr>
    <w:rPr>
      <w:rFonts w:cs="Arial"/>
      <w:iCs/>
    </w:rPr>
  </w:style>
  <w:style w:type="paragraph" w:customStyle="1" w:styleId="Bullet2">
    <w:name w:val="Bullet 2"/>
    <w:basedOn w:val="Normal"/>
    <w:autoRedefine/>
    <w:qFormat/>
    <w:rsid w:val="000437C1"/>
    <w:pPr>
      <w:numPr>
        <w:ilvl w:val="1"/>
        <w:numId w:val="1"/>
      </w:numPr>
      <w:spacing w:after="60"/>
      <w:ind w:left="2520"/>
    </w:pPr>
  </w:style>
  <w:style w:type="paragraph" w:customStyle="1" w:styleId="NumberedList1">
    <w:name w:val="Numbered List 1"/>
    <w:basedOn w:val="Normal"/>
    <w:autoRedefine/>
    <w:qFormat/>
    <w:rsid w:val="00B71A68"/>
    <w:pPr>
      <w:numPr>
        <w:numId w:val="13"/>
      </w:numPr>
      <w:spacing w:before="0" w:after="60"/>
      <w:ind w:left="1800"/>
    </w:pPr>
    <w:rPr>
      <w:rFonts w:eastAsiaTheme="minorHAnsi" w:cstheme="minorBidi"/>
      <w:szCs w:val="22"/>
    </w:rPr>
  </w:style>
  <w:style w:type="paragraph" w:customStyle="1" w:styleId="NumberedList2">
    <w:name w:val="Numbered List 2"/>
    <w:basedOn w:val="NumberedList1"/>
    <w:autoRedefine/>
    <w:qFormat/>
    <w:rsid w:val="00954F43"/>
    <w:pPr>
      <w:numPr>
        <w:numId w:val="2"/>
      </w:numPr>
    </w:pPr>
  </w:style>
  <w:style w:type="paragraph" w:customStyle="1" w:styleId="Bullet3">
    <w:name w:val="Bullet 3"/>
    <w:basedOn w:val="Bullet2"/>
    <w:autoRedefine/>
    <w:rsid w:val="00D41454"/>
    <w:pPr>
      <w:numPr>
        <w:ilvl w:val="0"/>
        <w:numId w:val="3"/>
      </w:numPr>
      <w:ind w:left="3240"/>
    </w:pPr>
  </w:style>
  <w:style w:type="numbering" w:customStyle="1" w:styleId="Style1">
    <w:name w:val="Style1"/>
    <w:uiPriority w:val="99"/>
    <w:rsid w:val="00E16BB0"/>
    <w:pPr>
      <w:numPr>
        <w:numId w:val="7"/>
      </w:numPr>
    </w:pPr>
  </w:style>
  <w:style w:type="paragraph" w:customStyle="1" w:styleId="Appendix">
    <w:name w:val="Appendix"/>
    <w:basedOn w:val="Heading1"/>
    <w:next w:val="Normal"/>
    <w:qFormat/>
    <w:rsid w:val="00B60D58"/>
    <w:pPr>
      <w:numPr>
        <w:numId w:val="0"/>
      </w:numPr>
    </w:pPr>
  </w:style>
  <w:style w:type="numbering" w:customStyle="1" w:styleId="Style2">
    <w:name w:val="Style2"/>
    <w:uiPriority w:val="99"/>
    <w:rsid w:val="00B60D58"/>
    <w:pPr>
      <w:numPr>
        <w:numId w:val="6"/>
      </w:numPr>
    </w:pPr>
  </w:style>
  <w:style w:type="numbering" w:customStyle="1" w:styleId="Tables">
    <w:name w:val="Tables"/>
    <w:uiPriority w:val="99"/>
    <w:rsid w:val="000B4947"/>
    <w:pPr>
      <w:numPr>
        <w:numId w:val="8"/>
      </w:numPr>
    </w:pPr>
  </w:style>
  <w:style w:type="numbering" w:customStyle="1" w:styleId="Figures">
    <w:name w:val="Figures"/>
    <w:uiPriority w:val="99"/>
    <w:rsid w:val="000B4947"/>
    <w:pPr>
      <w:numPr>
        <w:numId w:val="9"/>
      </w:numPr>
    </w:pPr>
  </w:style>
  <w:style w:type="paragraph" w:styleId="ListParagraph">
    <w:name w:val="List Paragraph"/>
    <w:basedOn w:val="Normal"/>
    <w:uiPriority w:val="34"/>
    <w:qFormat/>
    <w:rsid w:val="000B4947"/>
    <w:pPr>
      <w:contextualSpacing/>
    </w:pPr>
  </w:style>
  <w:style w:type="paragraph" w:customStyle="1" w:styleId="Table">
    <w:name w:val="Table"/>
    <w:basedOn w:val="Heading5"/>
    <w:next w:val="Normal"/>
    <w:autoRedefine/>
    <w:qFormat/>
    <w:rsid w:val="002B055A"/>
    <w:pPr>
      <w:numPr>
        <w:numId w:val="10"/>
      </w:numPr>
      <w:ind w:left="720"/>
    </w:pPr>
  </w:style>
  <w:style w:type="character" w:styleId="CommentReference">
    <w:name w:val="annotation reference"/>
    <w:basedOn w:val="DefaultParagraphFont"/>
    <w:semiHidden/>
    <w:rsid w:val="00066CB3"/>
    <w:rPr>
      <w:sz w:val="16"/>
      <w:szCs w:val="16"/>
    </w:rPr>
  </w:style>
  <w:style w:type="paragraph" w:styleId="CommentText">
    <w:name w:val="annotation text"/>
    <w:basedOn w:val="Normal"/>
    <w:link w:val="CommentTextChar"/>
    <w:semiHidden/>
    <w:rsid w:val="00066CB3"/>
    <w:pPr>
      <w:spacing w:before="0" w:after="200" w:line="276" w:lineRule="auto"/>
      <w:ind w:left="0"/>
    </w:pPr>
    <w:rPr>
      <w:rFonts w:ascii="Calibri" w:hAnsi="Calibri"/>
      <w:sz w:val="22"/>
      <w:szCs w:val="22"/>
      <w:lang w:bidi="en-US"/>
    </w:rPr>
  </w:style>
  <w:style w:type="character" w:customStyle="1" w:styleId="CommentTextChar">
    <w:name w:val="Comment Text Char"/>
    <w:basedOn w:val="DefaultParagraphFont"/>
    <w:link w:val="CommentText"/>
    <w:semiHidden/>
    <w:rsid w:val="00066CB3"/>
    <w:rPr>
      <w:sz w:val="22"/>
      <w:szCs w:val="22"/>
      <w:lang w:bidi="en-US"/>
    </w:rPr>
  </w:style>
  <w:style w:type="paragraph" w:styleId="List">
    <w:name w:val="List"/>
    <w:basedOn w:val="Normal"/>
    <w:autoRedefine/>
    <w:rsid w:val="00066CB3"/>
    <w:pPr>
      <w:spacing w:before="0" w:after="120" w:line="276" w:lineRule="auto"/>
      <w:ind w:left="360" w:hanging="360"/>
    </w:pPr>
    <w:rPr>
      <w:rFonts w:ascii="Calibri" w:hAnsi="Calibri"/>
      <w:sz w:val="22"/>
      <w:szCs w:val="22"/>
      <w:lang w:bidi="en-US"/>
    </w:rPr>
  </w:style>
  <w:style w:type="paragraph" w:styleId="ListBullet">
    <w:name w:val="List Bullet"/>
    <w:basedOn w:val="Normal"/>
    <w:rsid w:val="00066CB3"/>
    <w:pPr>
      <w:numPr>
        <w:numId w:val="14"/>
      </w:numPr>
      <w:spacing w:before="0" w:after="0" w:line="276" w:lineRule="auto"/>
    </w:pPr>
    <w:rPr>
      <w:rFonts w:ascii="Calibri" w:hAnsi="Calibri"/>
      <w:sz w:val="22"/>
      <w:lang w:bidi="en-US"/>
    </w:rPr>
  </w:style>
  <w:style w:type="paragraph" w:customStyle="1" w:styleId="TableCell">
    <w:name w:val="TableCell"/>
    <w:basedOn w:val="BodyText"/>
    <w:rsid w:val="00066CB3"/>
  </w:style>
  <w:style w:type="paragraph" w:styleId="BodyText">
    <w:name w:val="Body Text"/>
    <w:basedOn w:val="Normal"/>
    <w:link w:val="BodyTextChar"/>
    <w:uiPriority w:val="99"/>
    <w:semiHidden/>
    <w:unhideWhenUsed/>
    <w:rsid w:val="00066CB3"/>
    <w:pPr>
      <w:spacing w:after="120"/>
    </w:pPr>
    <w:rPr>
      <w:szCs w:val="22"/>
    </w:rPr>
  </w:style>
  <w:style w:type="character" w:customStyle="1" w:styleId="BodyTextChar">
    <w:name w:val="Body Text Char"/>
    <w:basedOn w:val="DefaultParagraphFont"/>
    <w:link w:val="BodyText"/>
    <w:uiPriority w:val="99"/>
    <w:semiHidden/>
    <w:rsid w:val="00066CB3"/>
    <w:rPr>
      <w:rFonts w:ascii="Arial" w:hAnsi="Arial"/>
      <w:szCs w:val="22"/>
    </w:rPr>
  </w:style>
  <w:style w:type="paragraph" w:customStyle="1" w:styleId="ListHeading">
    <w:name w:val="List Heading"/>
    <w:basedOn w:val="List"/>
    <w:link w:val="ListHeadingChar"/>
    <w:autoRedefine/>
    <w:qFormat/>
    <w:rsid w:val="00066CB3"/>
    <w:pPr>
      <w:keepNext/>
      <w:spacing w:before="40" w:after="40"/>
      <w:ind w:left="0" w:firstLine="0"/>
    </w:pPr>
  </w:style>
  <w:style w:type="character" w:customStyle="1" w:styleId="ListHeadingChar">
    <w:name w:val="List Heading Char"/>
    <w:basedOn w:val="DefaultParagraphFont"/>
    <w:link w:val="ListHeading"/>
    <w:rsid w:val="00066CB3"/>
    <w:rPr>
      <w:sz w:val="22"/>
      <w:szCs w:val="22"/>
      <w:lang w:bidi="en-US"/>
    </w:rPr>
  </w:style>
  <w:style w:type="paragraph" w:styleId="CommentSubject">
    <w:name w:val="annotation subject"/>
    <w:basedOn w:val="CommentText"/>
    <w:next w:val="CommentText"/>
    <w:link w:val="CommentSubjectChar"/>
    <w:uiPriority w:val="99"/>
    <w:semiHidden/>
    <w:unhideWhenUsed/>
    <w:rsid w:val="00066CB3"/>
    <w:pPr>
      <w:spacing w:before="120" w:after="120" w:line="240" w:lineRule="auto"/>
      <w:ind w:left="720"/>
    </w:pPr>
    <w:rPr>
      <w:rFonts w:ascii="Arial" w:hAnsi="Arial"/>
      <w:b/>
      <w:bCs/>
      <w:sz w:val="20"/>
      <w:szCs w:val="20"/>
      <w:lang w:bidi="ar-SA"/>
    </w:rPr>
  </w:style>
  <w:style w:type="character" w:customStyle="1" w:styleId="CommentSubjectChar">
    <w:name w:val="Comment Subject Char"/>
    <w:basedOn w:val="CommentTextChar"/>
    <w:link w:val="CommentSubject"/>
    <w:uiPriority w:val="99"/>
    <w:semiHidden/>
    <w:rsid w:val="00066CB3"/>
    <w:rPr>
      <w:rFonts w:ascii="Arial" w:hAnsi="Arial"/>
      <w:b/>
      <w:bCs/>
      <w:sz w:val="22"/>
      <w:szCs w:val="22"/>
      <w:lang w:bidi="en-US"/>
    </w:rPr>
  </w:style>
  <w:style w:type="paragraph" w:styleId="Revision">
    <w:name w:val="Revision"/>
    <w:hidden/>
    <w:uiPriority w:val="99"/>
    <w:semiHidden/>
    <w:rsid w:val="00066CB3"/>
    <w:rPr>
      <w:rFonts w:ascii="Arial" w:hAnsi="Arial"/>
      <w:szCs w:val="22"/>
    </w:rPr>
  </w:style>
  <w:style w:type="character" w:styleId="FollowedHyperlink">
    <w:name w:val="FollowedHyperlink"/>
    <w:basedOn w:val="DefaultParagraphFont"/>
    <w:uiPriority w:val="99"/>
    <w:semiHidden/>
    <w:unhideWhenUsed/>
    <w:rsid w:val="00066CB3"/>
    <w:rPr>
      <w:color w:val="800080" w:themeColor="followedHyperlink"/>
      <w:u w:val="single"/>
    </w:rPr>
  </w:style>
  <w:style w:type="paragraph" w:styleId="PlainText">
    <w:name w:val="Plain Text"/>
    <w:basedOn w:val="Normal"/>
    <w:link w:val="PlainTextChar"/>
    <w:uiPriority w:val="99"/>
    <w:semiHidden/>
    <w:unhideWhenUsed/>
    <w:rsid w:val="00066CB3"/>
    <w:pPr>
      <w:spacing w:before="0" w:after="0"/>
      <w:ind w:left="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6CB3"/>
    <w:rPr>
      <w:rFonts w:eastAsiaTheme="minorHAnsi" w:cstheme="minorBidi"/>
      <w:sz w:val="22"/>
      <w:szCs w:val="21"/>
    </w:rPr>
  </w:style>
  <w:style w:type="paragraph" w:styleId="ListBullet2">
    <w:name w:val="List Bullet 2"/>
    <w:basedOn w:val="Normal"/>
    <w:rsid w:val="00066CB3"/>
    <w:pPr>
      <w:numPr>
        <w:numId w:val="37"/>
      </w:numPr>
      <w:spacing w:before="0" w:after="0" w:line="276" w:lineRule="auto"/>
    </w:pPr>
    <w:rPr>
      <w:rFonts w:ascii="Calibri" w:hAnsi="Calibri"/>
      <w:sz w:val="22"/>
      <w:lang w:bidi="en-US"/>
    </w:rPr>
  </w:style>
  <w:style w:type="paragraph" w:customStyle="1" w:styleId="TableList">
    <w:name w:val="Table List"/>
    <w:basedOn w:val="Normal"/>
    <w:qFormat/>
    <w:rsid w:val="00066CB3"/>
    <w:pPr>
      <w:spacing w:before="40" w:after="40"/>
      <w:ind w:left="0"/>
    </w:pPr>
    <w:rPr>
      <w:rFonts w:ascii="Calibri" w:hAnsi="Calibri" w:cs="Arial"/>
      <w:bCs/>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w:uiPriority="0"/>
    <w:lsdException w:name="List Bullet" w:uiPriority="0"/>
    <w:lsdException w:name="List Bullet 2"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4D2E"/>
    <w:pPr>
      <w:spacing w:before="120" w:after="240"/>
      <w:ind w:left="720"/>
    </w:pPr>
    <w:rPr>
      <w:rFonts w:ascii="Arial" w:hAnsi="Arial"/>
      <w:szCs w:val="24"/>
    </w:rPr>
  </w:style>
  <w:style w:type="paragraph" w:styleId="Heading1">
    <w:name w:val="heading 1"/>
    <w:aliases w:val="Chapter"/>
    <w:basedOn w:val="Normal"/>
    <w:next w:val="Normal"/>
    <w:link w:val="Heading1Char"/>
    <w:autoRedefine/>
    <w:uiPriority w:val="9"/>
    <w:qFormat/>
    <w:rsid w:val="00E174B4"/>
    <w:pPr>
      <w:numPr>
        <w:numId w:val="5"/>
      </w:numPr>
      <w:spacing w:before="720"/>
      <w:outlineLvl w:val="0"/>
    </w:pPr>
    <w:rPr>
      <w:b/>
      <w:bCs/>
      <w:color w:val="1F497D"/>
      <w:kern w:val="32"/>
      <w:sz w:val="36"/>
      <w:szCs w:val="32"/>
    </w:rPr>
  </w:style>
  <w:style w:type="paragraph" w:styleId="Heading2">
    <w:name w:val="heading 2"/>
    <w:basedOn w:val="Normal"/>
    <w:next w:val="Normal"/>
    <w:link w:val="Heading2Char"/>
    <w:autoRedefine/>
    <w:uiPriority w:val="9"/>
    <w:unhideWhenUsed/>
    <w:qFormat/>
    <w:rsid w:val="00B71A68"/>
    <w:pPr>
      <w:keepNext/>
      <w:spacing w:before="240"/>
      <w:ind w:left="288"/>
      <w:outlineLvl w:val="1"/>
    </w:pPr>
    <w:rPr>
      <w:b/>
      <w:bCs/>
      <w:iCs/>
      <w:color w:val="1F497D"/>
      <w:sz w:val="28"/>
      <w:szCs w:val="28"/>
    </w:rPr>
  </w:style>
  <w:style w:type="paragraph" w:styleId="Heading3">
    <w:name w:val="heading 3"/>
    <w:basedOn w:val="Normal"/>
    <w:next w:val="Normal"/>
    <w:link w:val="Heading3Char"/>
    <w:autoRedefine/>
    <w:uiPriority w:val="9"/>
    <w:unhideWhenUsed/>
    <w:qFormat/>
    <w:rsid w:val="00B71A68"/>
    <w:pPr>
      <w:keepNext/>
      <w:spacing w:before="240" w:after="60"/>
      <w:ind w:left="576"/>
      <w:outlineLvl w:val="2"/>
    </w:pPr>
    <w:rPr>
      <w:b/>
      <w:bCs/>
      <w:color w:val="1F497D"/>
      <w:sz w:val="24"/>
      <w:szCs w:val="26"/>
    </w:rPr>
  </w:style>
  <w:style w:type="paragraph" w:styleId="Heading4">
    <w:name w:val="heading 4"/>
    <w:basedOn w:val="Normal"/>
    <w:next w:val="Normal"/>
    <w:link w:val="Heading4Char"/>
    <w:autoRedefine/>
    <w:uiPriority w:val="9"/>
    <w:unhideWhenUsed/>
    <w:qFormat/>
    <w:rsid w:val="00B71A68"/>
    <w:pPr>
      <w:keepNext/>
      <w:spacing w:before="240" w:after="60"/>
      <w:outlineLvl w:val="3"/>
    </w:pPr>
    <w:rPr>
      <w:b/>
      <w:i/>
      <w:color w:val="1F497D"/>
      <w:sz w:val="22"/>
    </w:rPr>
  </w:style>
  <w:style w:type="paragraph" w:styleId="Heading5">
    <w:name w:val="heading 5"/>
    <w:aliases w:val="Figures/Tables"/>
    <w:basedOn w:val="Normal"/>
    <w:next w:val="Normal"/>
    <w:link w:val="Heading5Char"/>
    <w:autoRedefine/>
    <w:uiPriority w:val="9"/>
    <w:unhideWhenUsed/>
    <w:qFormat/>
    <w:rsid w:val="000B4947"/>
    <w:pPr>
      <w:numPr>
        <w:numId w:val="9"/>
      </w:numPr>
      <w:spacing w:before="240" w:after="60"/>
      <w:ind w:left="720"/>
      <w:outlineLvl w:val="4"/>
    </w:pPr>
    <w:rPr>
      <w:b/>
      <w:color w:val="1F497D"/>
    </w:rPr>
  </w:style>
  <w:style w:type="paragraph" w:styleId="Heading6">
    <w:name w:val="heading 6"/>
    <w:aliases w:val="Subhead"/>
    <w:basedOn w:val="Normal"/>
    <w:next w:val="Normal"/>
    <w:link w:val="Heading6Char"/>
    <w:autoRedefine/>
    <w:uiPriority w:val="9"/>
    <w:unhideWhenUsed/>
    <w:qFormat/>
    <w:rsid w:val="00EB0F2F"/>
    <w:pPr>
      <w:spacing w:before="240" w:after="60"/>
      <w:ind w:left="-630"/>
      <w:outlineLvl w:val="5"/>
    </w:pPr>
    <w:rPr>
      <w:b/>
      <w:bCs/>
      <w:color w:val="1F497D"/>
    </w:rPr>
  </w:style>
  <w:style w:type="paragraph" w:styleId="Heading7">
    <w:name w:val="heading 7"/>
    <w:basedOn w:val="Normal"/>
    <w:next w:val="Normal"/>
    <w:link w:val="Heading7Char"/>
    <w:uiPriority w:val="9"/>
    <w:unhideWhenUsed/>
    <w:rsid w:val="009B1E03"/>
    <w:pPr>
      <w:spacing w:before="240" w:after="60"/>
      <w:outlineLvl w:val="6"/>
    </w:pPr>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494"/>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C78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aliases w:val="Chapter Char"/>
    <w:basedOn w:val="DefaultParagraphFont"/>
    <w:link w:val="Heading1"/>
    <w:uiPriority w:val="9"/>
    <w:rsid w:val="00E174B4"/>
    <w:rPr>
      <w:rFonts w:ascii="Arial" w:hAnsi="Arial"/>
      <w:b/>
      <w:bCs/>
      <w:color w:val="1F497D"/>
      <w:kern w:val="32"/>
      <w:sz w:val="36"/>
      <w:szCs w:val="32"/>
    </w:rPr>
  </w:style>
  <w:style w:type="character" w:customStyle="1" w:styleId="Heading2Char">
    <w:name w:val="Heading 2 Char"/>
    <w:basedOn w:val="DefaultParagraphFont"/>
    <w:link w:val="Heading2"/>
    <w:uiPriority w:val="9"/>
    <w:rsid w:val="00B71A68"/>
    <w:rPr>
      <w:rFonts w:ascii="Arial" w:hAnsi="Arial"/>
      <w:b/>
      <w:bCs/>
      <w:iCs/>
      <w:color w:val="1F497D"/>
      <w:sz w:val="28"/>
      <w:szCs w:val="28"/>
    </w:rPr>
  </w:style>
  <w:style w:type="character" w:styleId="Hyperlink">
    <w:name w:val="Hyperlink"/>
    <w:basedOn w:val="DefaultParagraphFont"/>
    <w:uiPriority w:val="99"/>
    <w:unhideWhenUsed/>
    <w:rsid w:val="006E1A12"/>
    <w:rPr>
      <w:color w:val="0000FF"/>
      <w:u w:val="single"/>
    </w:rPr>
  </w:style>
  <w:style w:type="character" w:customStyle="1" w:styleId="Heading3Char">
    <w:name w:val="Heading 3 Char"/>
    <w:basedOn w:val="DefaultParagraphFont"/>
    <w:link w:val="Heading3"/>
    <w:uiPriority w:val="9"/>
    <w:rsid w:val="00B71A68"/>
    <w:rPr>
      <w:rFonts w:ascii="Arial" w:hAnsi="Arial"/>
      <w:b/>
      <w:bCs/>
      <w:color w:val="1F497D"/>
      <w:sz w:val="24"/>
      <w:szCs w:val="26"/>
    </w:rPr>
  </w:style>
  <w:style w:type="character" w:customStyle="1" w:styleId="Heading4Char">
    <w:name w:val="Heading 4 Char"/>
    <w:basedOn w:val="DefaultParagraphFont"/>
    <w:link w:val="Heading4"/>
    <w:uiPriority w:val="9"/>
    <w:rsid w:val="00B71A68"/>
    <w:rPr>
      <w:rFonts w:ascii="Arial" w:hAnsi="Arial"/>
      <w:b/>
      <w:i/>
      <w:color w:val="1F497D"/>
      <w:sz w:val="22"/>
      <w:szCs w:val="24"/>
    </w:rPr>
  </w:style>
  <w:style w:type="paragraph" w:styleId="TOCHeading">
    <w:name w:val="TOC Heading"/>
    <w:basedOn w:val="Heading1"/>
    <w:next w:val="Normal"/>
    <w:uiPriority w:val="39"/>
    <w:semiHidden/>
    <w:unhideWhenUsed/>
    <w:qFormat/>
    <w:rsid w:val="00707A33"/>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B60D58"/>
    <w:pPr>
      <w:tabs>
        <w:tab w:val="right" w:leader="dot" w:pos="9350"/>
      </w:tabs>
      <w:ind w:left="144"/>
    </w:pPr>
    <w:rPr>
      <w:b/>
    </w:rPr>
  </w:style>
  <w:style w:type="paragraph" w:styleId="TOC2">
    <w:name w:val="toc 2"/>
    <w:basedOn w:val="Normal"/>
    <w:next w:val="Normal"/>
    <w:autoRedefine/>
    <w:uiPriority w:val="39"/>
    <w:unhideWhenUsed/>
    <w:rsid w:val="001B333A"/>
    <w:pPr>
      <w:ind w:left="288"/>
    </w:pPr>
  </w:style>
  <w:style w:type="paragraph" w:styleId="TOC3">
    <w:name w:val="toc 3"/>
    <w:basedOn w:val="Normal"/>
    <w:next w:val="Normal"/>
    <w:autoRedefine/>
    <w:uiPriority w:val="39"/>
    <w:unhideWhenUsed/>
    <w:rsid w:val="001B333A"/>
    <w:pPr>
      <w:ind w:left="432"/>
    </w:pPr>
  </w:style>
  <w:style w:type="paragraph" w:styleId="TOC4">
    <w:name w:val="toc 4"/>
    <w:basedOn w:val="Normal"/>
    <w:next w:val="Normal"/>
    <w:autoRedefine/>
    <w:uiPriority w:val="39"/>
    <w:unhideWhenUsed/>
    <w:rsid w:val="001B333A"/>
    <w:pPr>
      <w:ind w:left="576"/>
    </w:pPr>
  </w:style>
  <w:style w:type="paragraph" w:styleId="Header">
    <w:name w:val="header"/>
    <w:basedOn w:val="Normal"/>
    <w:link w:val="HeaderChar"/>
    <w:uiPriority w:val="99"/>
    <w:unhideWhenUsed/>
    <w:rsid w:val="0051353A"/>
    <w:pPr>
      <w:tabs>
        <w:tab w:val="center" w:pos="4680"/>
        <w:tab w:val="right" w:pos="9360"/>
      </w:tabs>
    </w:pPr>
  </w:style>
  <w:style w:type="character" w:customStyle="1" w:styleId="HeaderChar">
    <w:name w:val="Header Char"/>
    <w:basedOn w:val="DefaultParagraphFont"/>
    <w:link w:val="Header"/>
    <w:uiPriority w:val="99"/>
    <w:rsid w:val="0051353A"/>
    <w:rPr>
      <w:rFonts w:ascii="Arial" w:hAnsi="Arial"/>
      <w:szCs w:val="22"/>
    </w:rPr>
  </w:style>
  <w:style w:type="paragraph" w:styleId="Footer">
    <w:name w:val="footer"/>
    <w:basedOn w:val="Normal"/>
    <w:link w:val="FooterChar"/>
    <w:autoRedefine/>
    <w:unhideWhenUsed/>
    <w:rsid w:val="009E184C"/>
    <w:pPr>
      <w:tabs>
        <w:tab w:val="center" w:pos="4680"/>
      </w:tabs>
      <w:spacing w:after="60"/>
      <w:ind w:left="-720" w:right="-720"/>
    </w:pPr>
    <w:rPr>
      <w:sz w:val="16"/>
    </w:rPr>
  </w:style>
  <w:style w:type="character" w:customStyle="1" w:styleId="FooterChar">
    <w:name w:val="Footer Char"/>
    <w:basedOn w:val="DefaultParagraphFont"/>
    <w:link w:val="Footer"/>
    <w:uiPriority w:val="99"/>
    <w:rsid w:val="009E184C"/>
    <w:rPr>
      <w:rFonts w:ascii="Arial" w:hAnsi="Arial"/>
      <w:sz w:val="16"/>
      <w:szCs w:val="24"/>
    </w:rPr>
  </w:style>
  <w:style w:type="paragraph" w:styleId="BalloonText">
    <w:name w:val="Balloon Text"/>
    <w:basedOn w:val="Normal"/>
    <w:link w:val="BalloonTextChar"/>
    <w:uiPriority w:val="99"/>
    <w:semiHidden/>
    <w:unhideWhenUsed/>
    <w:rsid w:val="0051353A"/>
    <w:rPr>
      <w:rFonts w:ascii="Tahoma" w:hAnsi="Tahoma" w:cs="Tahoma"/>
      <w:sz w:val="16"/>
      <w:szCs w:val="16"/>
    </w:rPr>
  </w:style>
  <w:style w:type="character" w:customStyle="1" w:styleId="BalloonTextChar">
    <w:name w:val="Balloon Text Char"/>
    <w:basedOn w:val="DefaultParagraphFont"/>
    <w:link w:val="BalloonText"/>
    <w:uiPriority w:val="99"/>
    <w:semiHidden/>
    <w:rsid w:val="0051353A"/>
    <w:rPr>
      <w:rFonts w:ascii="Tahoma" w:hAnsi="Tahoma" w:cs="Tahoma"/>
      <w:sz w:val="16"/>
      <w:szCs w:val="16"/>
    </w:rPr>
  </w:style>
  <w:style w:type="paragraph" w:customStyle="1" w:styleId="HeadingRunIn">
    <w:name w:val="HeadingRunIn"/>
    <w:next w:val="Normal"/>
    <w:rsid w:val="00F970FC"/>
    <w:pPr>
      <w:keepNext/>
      <w:autoSpaceDE w:val="0"/>
      <w:autoSpaceDN w:val="0"/>
      <w:adjustRightInd w:val="0"/>
      <w:spacing w:before="120" w:line="280" w:lineRule="atLeast"/>
    </w:pPr>
    <w:rPr>
      <w:rFonts w:ascii="Times New Roman" w:hAnsi="Times New Roman"/>
      <w:b/>
      <w:bCs/>
      <w:color w:val="000000"/>
      <w:w w:val="0"/>
      <w:sz w:val="24"/>
      <w:szCs w:val="24"/>
    </w:rPr>
  </w:style>
  <w:style w:type="character" w:customStyle="1" w:styleId="Heading5Char">
    <w:name w:val="Heading 5 Char"/>
    <w:aliases w:val="Figures/Tables Char"/>
    <w:basedOn w:val="DefaultParagraphFont"/>
    <w:link w:val="Heading5"/>
    <w:uiPriority w:val="9"/>
    <w:rsid w:val="000B4947"/>
    <w:rPr>
      <w:rFonts w:ascii="Arial" w:hAnsi="Arial"/>
      <w:b/>
      <w:color w:val="1F497D"/>
      <w:szCs w:val="24"/>
    </w:rPr>
  </w:style>
  <w:style w:type="paragraph" w:customStyle="1" w:styleId="Body">
    <w:name w:val="Body"/>
    <w:uiPriority w:val="99"/>
    <w:rsid w:val="00637AF6"/>
    <w:pPr>
      <w:autoSpaceDE w:val="0"/>
      <w:autoSpaceDN w:val="0"/>
      <w:adjustRightInd w:val="0"/>
      <w:spacing w:line="280" w:lineRule="atLeast"/>
    </w:pPr>
    <w:rPr>
      <w:rFonts w:ascii="Times New Roman" w:hAnsi="Times New Roman"/>
      <w:color w:val="000000"/>
      <w:w w:val="0"/>
      <w:sz w:val="24"/>
      <w:szCs w:val="24"/>
    </w:rPr>
  </w:style>
  <w:style w:type="character" w:customStyle="1" w:styleId="Heading6Char">
    <w:name w:val="Heading 6 Char"/>
    <w:aliases w:val="Subhead Char"/>
    <w:basedOn w:val="DefaultParagraphFont"/>
    <w:link w:val="Heading6"/>
    <w:uiPriority w:val="9"/>
    <w:rsid w:val="00EB0F2F"/>
    <w:rPr>
      <w:rFonts w:ascii="Arial" w:hAnsi="Arial"/>
      <w:b/>
      <w:bCs/>
      <w:color w:val="1F497D"/>
      <w:szCs w:val="24"/>
    </w:rPr>
  </w:style>
  <w:style w:type="paragraph" w:styleId="TOC7">
    <w:name w:val="toc 7"/>
    <w:basedOn w:val="Normal"/>
    <w:next w:val="Normal"/>
    <w:autoRedefine/>
    <w:uiPriority w:val="39"/>
    <w:unhideWhenUsed/>
    <w:rsid w:val="00D52119"/>
    <w:pPr>
      <w:spacing w:after="100" w:line="276" w:lineRule="auto"/>
      <w:ind w:left="1320"/>
    </w:pPr>
    <w:rPr>
      <w:rFonts w:ascii="Calibri" w:hAnsi="Calibri"/>
      <w:sz w:val="22"/>
    </w:rPr>
  </w:style>
  <w:style w:type="paragraph" w:styleId="TOC5">
    <w:name w:val="toc 5"/>
    <w:basedOn w:val="Normal"/>
    <w:next w:val="Normal"/>
    <w:autoRedefine/>
    <w:uiPriority w:val="39"/>
    <w:unhideWhenUsed/>
    <w:rsid w:val="00252F2A"/>
    <w:rPr>
      <w:i/>
    </w:rPr>
  </w:style>
  <w:style w:type="paragraph" w:styleId="TOC6">
    <w:name w:val="toc 6"/>
    <w:basedOn w:val="Normal"/>
    <w:next w:val="Normal"/>
    <w:autoRedefine/>
    <w:uiPriority w:val="39"/>
    <w:unhideWhenUsed/>
    <w:rsid w:val="001B333A"/>
    <w:pPr>
      <w:ind w:left="864"/>
    </w:pPr>
  </w:style>
  <w:style w:type="paragraph" w:styleId="TableofFigures">
    <w:name w:val="table of figures"/>
    <w:basedOn w:val="Normal"/>
    <w:next w:val="Normal"/>
    <w:uiPriority w:val="99"/>
    <w:semiHidden/>
    <w:unhideWhenUsed/>
    <w:rsid w:val="00D323FE"/>
  </w:style>
  <w:style w:type="paragraph" w:styleId="TOC8">
    <w:name w:val="toc 8"/>
    <w:basedOn w:val="Normal"/>
    <w:next w:val="Normal"/>
    <w:autoRedefine/>
    <w:uiPriority w:val="39"/>
    <w:unhideWhenUsed/>
    <w:rsid w:val="00D52119"/>
    <w:pPr>
      <w:spacing w:after="100" w:line="276" w:lineRule="auto"/>
      <w:ind w:left="1540"/>
    </w:pPr>
    <w:rPr>
      <w:rFonts w:ascii="Calibri" w:hAnsi="Calibri"/>
      <w:sz w:val="22"/>
    </w:rPr>
  </w:style>
  <w:style w:type="paragraph" w:styleId="TOC9">
    <w:name w:val="toc 9"/>
    <w:basedOn w:val="Normal"/>
    <w:next w:val="Normal"/>
    <w:autoRedefine/>
    <w:uiPriority w:val="39"/>
    <w:unhideWhenUsed/>
    <w:rsid w:val="00D52119"/>
    <w:pPr>
      <w:spacing w:after="100" w:line="276" w:lineRule="auto"/>
      <w:ind w:left="1760"/>
    </w:pPr>
    <w:rPr>
      <w:rFonts w:ascii="Calibri" w:hAnsi="Calibri"/>
      <w:sz w:val="22"/>
    </w:rPr>
  </w:style>
  <w:style w:type="character" w:styleId="Emphasis">
    <w:name w:val="Emphasis"/>
    <w:basedOn w:val="DefaultParagraphFont"/>
    <w:uiPriority w:val="99"/>
    <w:rsid w:val="009F3233"/>
    <w:rPr>
      <w:i/>
      <w:iCs/>
    </w:rPr>
  </w:style>
  <w:style w:type="character" w:customStyle="1" w:styleId="Heading7Char">
    <w:name w:val="Heading 7 Char"/>
    <w:basedOn w:val="DefaultParagraphFont"/>
    <w:link w:val="Heading7"/>
    <w:uiPriority w:val="9"/>
    <w:rsid w:val="009B1E03"/>
    <w:rPr>
      <w:rFonts w:ascii="Calibri" w:eastAsia="Times New Roman" w:hAnsi="Calibri" w:cs="Times New Roman"/>
      <w:sz w:val="24"/>
      <w:szCs w:val="24"/>
    </w:rPr>
  </w:style>
  <w:style w:type="paragraph" w:customStyle="1" w:styleId="CellHeading">
    <w:name w:val="CellHeading"/>
    <w:uiPriority w:val="99"/>
    <w:rsid w:val="00036A69"/>
    <w:pPr>
      <w:suppressAutoHyphens/>
      <w:autoSpaceDE w:val="0"/>
      <w:autoSpaceDN w:val="0"/>
      <w:adjustRightInd w:val="0"/>
      <w:spacing w:line="280" w:lineRule="atLeast"/>
      <w:jc w:val="center"/>
    </w:pPr>
    <w:rPr>
      <w:rFonts w:ascii="Times New Roman" w:hAnsi="Times New Roman"/>
      <w:color w:val="000000"/>
      <w:w w:val="0"/>
      <w:sz w:val="24"/>
      <w:szCs w:val="24"/>
    </w:rPr>
  </w:style>
  <w:style w:type="paragraph" w:customStyle="1" w:styleId="Bullet1">
    <w:name w:val="Bullet 1"/>
    <w:basedOn w:val="Normal"/>
    <w:autoRedefine/>
    <w:qFormat/>
    <w:rsid w:val="001963D7"/>
    <w:pPr>
      <w:numPr>
        <w:numId w:val="39"/>
      </w:numPr>
      <w:spacing w:after="60"/>
      <w:ind w:left="1800"/>
    </w:pPr>
    <w:rPr>
      <w:rFonts w:cs="Arial"/>
      <w:iCs/>
    </w:rPr>
  </w:style>
  <w:style w:type="paragraph" w:customStyle="1" w:styleId="Bullet2">
    <w:name w:val="Bullet 2"/>
    <w:basedOn w:val="Normal"/>
    <w:autoRedefine/>
    <w:qFormat/>
    <w:rsid w:val="000437C1"/>
    <w:pPr>
      <w:numPr>
        <w:ilvl w:val="1"/>
        <w:numId w:val="1"/>
      </w:numPr>
      <w:spacing w:after="60"/>
      <w:ind w:left="2520"/>
    </w:pPr>
  </w:style>
  <w:style w:type="paragraph" w:customStyle="1" w:styleId="NumberedList1">
    <w:name w:val="Numbered List 1"/>
    <w:basedOn w:val="Normal"/>
    <w:autoRedefine/>
    <w:qFormat/>
    <w:rsid w:val="00B71A68"/>
    <w:pPr>
      <w:numPr>
        <w:numId w:val="13"/>
      </w:numPr>
      <w:spacing w:before="0" w:after="60"/>
      <w:ind w:left="1800"/>
    </w:pPr>
    <w:rPr>
      <w:rFonts w:eastAsiaTheme="minorHAnsi" w:cstheme="minorBidi"/>
      <w:szCs w:val="22"/>
    </w:rPr>
  </w:style>
  <w:style w:type="paragraph" w:customStyle="1" w:styleId="NumberedList2">
    <w:name w:val="Numbered List 2"/>
    <w:basedOn w:val="NumberedList1"/>
    <w:autoRedefine/>
    <w:qFormat/>
    <w:rsid w:val="00954F43"/>
    <w:pPr>
      <w:numPr>
        <w:numId w:val="2"/>
      </w:numPr>
    </w:pPr>
  </w:style>
  <w:style w:type="paragraph" w:customStyle="1" w:styleId="Bullet3">
    <w:name w:val="Bullet 3"/>
    <w:basedOn w:val="Bullet2"/>
    <w:autoRedefine/>
    <w:rsid w:val="00D41454"/>
    <w:pPr>
      <w:numPr>
        <w:ilvl w:val="0"/>
        <w:numId w:val="3"/>
      </w:numPr>
      <w:ind w:left="3240"/>
    </w:pPr>
  </w:style>
  <w:style w:type="numbering" w:customStyle="1" w:styleId="Style1">
    <w:name w:val="Style1"/>
    <w:uiPriority w:val="99"/>
    <w:rsid w:val="00E16BB0"/>
    <w:pPr>
      <w:numPr>
        <w:numId w:val="7"/>
      </w:numPr>
    </w:pPr>
  </w:style>
  <w:style w:type="paragraph" w:customStyle="1" w:styleId="Appendix">
    <w:name w:val="Appendix"/>
    <w:basedOn w:val="Heading1"/>
    <w:next w:val="Normal"/>
    <w:qFormat/>
    <w:rsid w:val="00B60D58"/>
    <w:pPr>
      <w:numPr>
        <w:numId w:val="0"/>
      </w:numPr>
    </w:pPr>
  </w:style>
  <w:style w:type="numbering" w:customStyle="1" w:styleId="Style2">
    <w:name w:val="Style2"/>
    <w:uiPriority w:val="99"/>
    <w:rsid w:val="00B60D58"/>
    <w:pPr>
      <w:numPr>
        <w:numId w:val="6"/>
      </w:numPr>
    </w:pPr>
  </w:style>
  <w:style w:type="numbering" w:customStyle="1" w:styleId="Tables">
    <w:name w:val="Tables"/>
    <w:uiPriority w:val="99"/>
    <w:rsid w:val="000B4947"/>
    <w:pPr>
      <w:numPr>
        <w:numId w:val="8"/>
      </w:numPr>
    </w:pPr>
  </w:style>
  <w:style w:type="numbering" w:customStyle="1" w:styleId="Figures">
    <w:name w:val="Figures"/>
    <w:uiPriority w:val="99"/>
    <w:rsid w:val="000B4947"/>
    <w:pPr>
      <w:numPr>
        <w:numId w:val="9"/>
      </w:numPr>
    </w:pPr>
  </w:style>
  <w:style w:type="paragraph" w:styleId="ListParagraph">
    <w:name w:val="List Paragraph"/>
    <w:basedOn w:val="Normal"/>
    <w:uiPriority w:val="34"/>
    <w:qFormat/>
    <w:rsid w:val="000B4947"/>
    <w:pPr>
      <w:contextualSpacing/>
    </w:pPr>
  </w:style>
  <w:style w:type="paragraph" w:customStyle="1" w:styleId="Table">
    <w:name w:val="Table"/>
    <w:basedOn w:val="Heading5"/>
    <w:next w:val="Normal"/>
    <w:autoRedefine/>
    <w:qFormat/>
    <w:rsid w:val="002B055A"/>
    <w:pPr>
      <w:numPr>
        <w:numId w:val="10"/>
      </w:numPr>
      <w:ind w:left="720"/>
    </w:pPr>
  </w:style>
  <w:style w:type="character" w:styleId="CommentReference">
    <w:name w:val="annotation reference"/>
    <w:basedOn w:val="DefaultParagraphFont"/>
    <w:semiHidden/>
    <w:rsid w:val="00066CB3"/>
    <w:rPr>
      <w:sz w:val="16"/>
      <w:szCs w:val="16"/>
    </w:rPr>
  </w:style>
  <w:style w:type="paragraph" w:styleId="CommentText">
    <w:name w:val="annotation text"/>
    <w:basedOn w:val="Normal"/>
    <w:link w:val="CommentTextChar"/>
    <w:semiHidden/>
    <w:rsid w:val="00066CB3"/>
    <w:pPr>
      <w:spacing w:before="0" w:after="200" w:line="276" w:lineRule="auto"/>
      <w:ind w:left="0"/>
    </w:pPr>
    <w:rPr>
      <w:rFonts w:ascii="Calibri" w:hAnsi="Calibri"/>
      <w:sz w:val="22"/>
      <w:szCs w:val="22"/>
      <w:lang w:bidi="en-US"/>
    </w:rPr>
  </w:style>
  <w:style w:type="character" w:customStyle="1" w:styleId="CommentTextChar">
    <w:name w:val="Comment Text Char"/>
    <w:basedOn w:val="DefaultParagraphFont"/>
    <w:link w:val="CommentText"/>
    <w:semiHidden/>
    <w:rsid w:val="00066CB3"/>
    <w:rPr>
      <w:sz w:val="22"/>
      <w:szCs w:val="22"/>
      <w:lang w:bidi="en-US"/>
    </w:rPr>
  </w:style>
  <w:style w:type="paragraph" w:styleId="List">
    <w:name w:val="List"/>
    <w:basedOn w:val="Normal"/>
    <w:autoRedefine/>
    <w:rsid w:val="00066CB3"/>
    <w:pPr>
      <w:spacing w:before="0" w:after="120" w:line="276" w:lineRule="auto"/>
      <w:ind w:left="360" w:hanging="360"/>
    </w:pPr>
    <w:rPr>
      <w:rFonts w:ascii="Calibri" w:hAnsi="Calibri"/>
      <w:sz w:val="22"/>
      <w:szCs w:val="22"/>
      <w:lang w:bidi="en-US"/>
    </w:rPr>
  </w:style>
  <w:style w:type="paragraph" w:styleId="ListBullet">
    <w:name w:val="List Bullet"/>
    <w:basedOn w:val="Normal"/>
    <w:rsid w:val="00066CB3"/>
    <w:pPr>
      <w:numPr>
        <w:numId w:val="14"/>
      </w:numPr>
      <w:spacing w:before="0" w:after="0" w:line="276" w:lineRule="auto"/>
    </w:pPr>
    <w:rPr>
      <w:rFonts w:ascii="Calibri" w:hAnsi="Calibri"/>
      <w:sz w:val="22"/>
      <w:lang w:bidi="en-US"/>
    </w:rPr>
  </w:style>
  <w:style w:type="paragraph" w:customStyle="1" w:styleId="TableCell">
    <w:name w:val="TableCell"/>
    <w:basedOn w:val="BodyText"/>
    <w:rsid w:val="00066CB3"/>
  </w:style>
  <w:style w:type="paragraph" w:styleId="BodyText">
    <w:name w:val="Body Text"/>
    <w:basedOn w:val="Normal"/>
    <w:link w:val="BodyTextChar"/>
    <w:uiPriority w:val="99"/>
    <w:semiHidden/>
    <w:unhideWhenUsed/>
    <w:rsid w:val="00066CB3"/>
    <w:pPr>
      <w:spacing w:after="120"/>
    </w:pPr>
    <w:rPr>
      <w:szCs w:val="22"/>
    </w:rPr>
  </w:style>
  <w:style w:type="character" w:customStyle="1" w:styleId="BodyTextChar">
    <w:name w:val="Body Text Char"/>
    <w:basedOn w:val="DefaultParagraphFont"/>
    <w:link w:val="BodyText"/>
    <w:uiPriority w:val="99"/>
    <w:semiHidden/>
    <w:rsid w:val="00066CB3"/>
    <w:rPr>
      <w:rFonts w:ascii="Arial" w:hAnsi="Arial"/>
      <w:szCs w:val="22"/>
    </w:rPr>
  </w:style>
  <w:style w:type="paragraph" w:customStyle="1" w:styleId="ListHeading">
    <w:name w:val="List Heading"/>
    <w:basedOn w:val="List"/>
    <w:link w:val="ListHeadingChar"/>
    <w:autoRedefine/>
    <w:qFormat/>
    <w:rsid w:val="00066CB3"/>
    <w:pPr>
      <w:keepNext/>
      <w:spacing w:before="40" w:after="40"/>
      <w:ind w:left="0" w:firstLine="0"/>
    </w:pPr>
  </w:style>
  <w:style w:type="character" w:customStyle="1" w:styleId="ListHeadingChar">
    <w:name w:val="List Heading Char"/>
    <w:basedOn w:val="DefaultParagraphFont"/>
    <w:link w:val="ListHeading"/>
    <w:rsid w:val="00066CB3"/>
    <w:rPr>
      <w:sz w:val="22"/>
      <w:szCs w:val="22"/>
      <w:lang w:bidi="en-US"/>
    </w:rPr>
  </w:style>
  <w:style w:type="paragraph" w:styleId="CommentSubject">
    <w:name w:val="annotation subject"/>
    <w:basedOn w:val="CommentText"/>
    <w:next w:val="CommentText"/>
    <w:link w:val="CommentSubjectChar"/>
    <w:uiPriority w:val="99"/>
    <w:semiHidden/>
    <w:unhideWhenUsed/>
    <w:rsid w:val="00066CB3"/>
    <w:pPr>
      <w:spacing w:before="120" w:after="120" w:line="240" w:lineRule="auto"/>
      <w:ind w:left="720"/>
    </w:pPr>
    <w:rPr>
      <w:rFonts w:ascii="Arial" w:hAnsi="Arial"/>
      <w:b/>
      <w:bCs/>
      <w:sz w:val="20"/>
      <w:szCs w:val="20"/>
      <w:lang w:bidi="ar-SA"/>
    </w:rPr>
  </w:style>
  <w:style w:type="character" w:customStyle="1" w:styleId="CommentSubjectChar">
    <w:name w:val="Comment Subject Char"/>
    <w:basedOn w:val="CommentTextChar"/>
    <w:link w:val="CommentSubject"/>
    <w:uiPriority w:val="99"/>
    <w:semiHidden/>
    <w:rsid w:val="00066CB3"/>
    <w:rPr>
      <w:rFonts w:ascii="Arial" w:hAnsi="Arial"/>
      <w:b/>
      <w:bCs/>
      <w:sz w:val="22"/>
      <w:szCs w:val="22"/>
      <w:lang w:bidi="en-US"/>
    </w:rPr>
  </w:style>
  <w:style w:type="paragraph" w:styleId="Revision">
    <w:name w:val="Revision"/>
    <w:hidden/>
    <w:uiPriority w:val="99"/>
    <w:semiHidden/>
    <w:rsid w:val="00066CB3"/>
    <w:rPr>
      <w:rFonts w:ascii="Arial" w:hAnsi="Arial"/>
      <w:szCs w:val="22"/>
    </w:rPr>
  </w:style>
  <w:style w:type="character" w:styleId="FollowedHyperlink">
    <w:name w:val="FollowedHyperlink"/>
    <w:basedOn w:val="DefaultParagraphFont"/>
    <w:uiPriority w:val="99"/>
    <w:semiHidden/>
    <w:unhideWhenUsed/>
    <w:rsid w:val="00066CB3"/>
    <w:rPr>
      <w:color w:val="800080" w:themeColor="followedHyperlink"/>
      <w:u w:val="single"/>
    </w:rPr>
  </w:style>
  <w:style w:type="paragraph" w:styleId="PlainText">
    <w:name w:val="Plain Text"/>
    <w:basedOn w:val="Normal"/>
    <w:link w:val="PlainTextChar"/>
    <w:uiPriority w:val="99"/>
    <w:semiHidden/>
    <w:unhideWhenUsed/>
    <w:rsid w:val="00066CB3"/>
    <w:pPr>
      <w:spacing w:before="0" w:after="0"/>
      <w:ind w:left="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6CB3"/>
    <w:rPr>
      <w:rFonts w:eastAsiaTheme="minorHAnsi" w:cstheme="minorBidi"/>
      <w:sz w:val="22"/>
      <w:szCs w:val="21"/>
    </w:rPr>
  </w:style>
  <w:style w:type="paragraph" w:styleId="ListBullet2">
    <w:name w:val="List Bullet 2"/>
    <w:basedOn w:val="Normal"/>
    <w:rsid w:val="00066CB3"/>
    <w:pPr>
      <w:numPr>
        <w:numId w:val="37"/>
      </w:numPr>
      <w:spacing w:before="0" w:after="0" w:line="276" w:lineRule="auto"/>
    </w:pPr>
    <w:rPr>
      <w:rFonts w:ascii="Calibri" w:hAnsi="Calibri"/>
      <w:sz w:val="22"/>
      <w:lang w:bidi="en-US"/>
    </w:rPr>
  </w:style>
  <w:style w:type="paragraph" w:customStyle="1" w:styleId="TableList">
    <w:name w:val="Table List"/>
    <w:basedOn w:val="Normal"/>
    <w:qFormat/>
    <w:rsid w:val="00066CB3"/>
    <w:pPr>
      <w:spacing w:before="40" w:after="40"/>
      <w:ind w:left="0"/>
    </w:pPr>
    <w:rPr>
      <w:rFonts w:ascii="Calibri" w:hAnsi="Calibri" w:cs="Arial"/>
      <w:bCs/>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223307">
      <w:bodyDiv w:val="1"/>
      <w:marLeft w:val="0"/>
      <w:marRight w:val="0"/>
      <w:marTop w:val="0"/>
      <w:marBottom w:val="0"/>
      <w:divBdr>
        <w:top w:val="none" w:sz="0" w:space="0" w:color="auto"/>
        <w:left w:val="none" w:sz="0" w:space="0" w:color="auto"/>
        <w:bottom w:val="none" w:sz="0" w:space="0" w:color="auto"/>
        <w:right w:val="none" w:sz="0" w:space="0" w:color="auto"/>
      </w:divBdr>
    </w:div>
    <w:div w:id="1263802840">
      <w:bodyDiv w:val="1"/>
      <w:marLeft w:val="0"/>
      <w:marRight w:val="0"/>
      <w:marTop w:val="0"/>
      <w:marBottom w:val="0"/>
      <w:divBdr>
        <w:top w:val="none" w:sz="0" w:space="0" w:color="auto"/>
        <w:left w:val="none" w:sz="0" w:space="0" w:color="auto"/>
        <w:bottom w:val="none" w:sz="0" w:space="0" w:color="auto"/>
        <w:right w:val="none" w:sz="0" w:space="0" w:color="auto"/>
      </w:divBdr>
    </w:div>
    <w:div w:id="20703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mailto:PPlanService@OfficialPayments.com" TargetMode="External"/><Relationship Id="rId47" Type="http://schemas.openxmlformats.org/officeDocument/2006/relationships/hyperlink" Target="https://www.officialpayments.com/pc_whocanipay.jsp" TargetMode="External"/><Relationship Id="rId50" Type="http://schemas.openxmlformats.org/officeDocument/2006/relationships/hyperlink" Target="mailto:OfficialPaytest@hotmail.com" TargetMode="External"/><Relationship Id="rId55" Type="http://schemas.openxmlformats.org/officeDocument/2006/relationships/hyperlink" Target="https://www.officialpayments.com/pc_whocanipay.jsp" TargetMode="External"/><Relationship Id="rId63" Type="http://schemas.openxmlformats.org/officeDocument/2006/relationships/hyperlink" Target="mailto:customerservice@officialpayments.com" TargetMode="External"/><Relationship Id="rId68" Type="http://schemas.openxmlformats.org/officeDocument/2006/relationships/hyperlink" Target="mailto:customerservice@officialpayments.com" TargetMode="External"/><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PPlanService@OfficialPayments.com" TargetMode="External"/><Relationship Id="rId53" Type="http://schemas.openxmlformats.org/officeDocument/2006/relationships/hyperlink" Target="mailto:PPlanService@OfficialPayments.com" TargetMode="External"/><Relationship Id="rId58" Type="http://schemas.openxmlformats.org/officeDocument/2006/relationships/hyperlink" Target="https://www.officialpayments.com/pc_whocanipay.jsp" TargetMode="External"/><Relationship Id="rId66" Type="http://schemas.openxmlformats.org/officeDocument/2006/relationships/hyperlink" Target="https://www.officialpayments.com/pc_whocanipay.jsp"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officialpayments.com/pc_whocanipay.jsp" TargetMode="External"/><Relationship Id="rId57" Type="http://schemas.openxmlformats.org/officeDocument/2006/relationships/hyperlink" Target="mailto:customerservice@officialpayments.com" TargetMode="External"/><Relationship Id="rId61" Type="http://schemas.openxmlformats.org/officeDocument/2006/relationships/hyperlink" Target="https://www.officialpayments.com/pc_whocanipay.jsp"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officialpayments.com/pc_whocanipay.jsp" TargetMode="External"/><Relationship Id="rId52" Type="http://schemas.openxmlformats.org/officeDocument/2006/relationships/hyperlink" Target="https://www.officialpayments.com/pc_whocanipay.jsp" TargetMode="External"/><Relationship Id="rId60" Type="http://schemas.openxmlformats.org/officeDocument/2006/relationships/hyperlink" Target="mailto:customerservice@officialpayments.com" TargetMode="External"/><Relationship Id="rId65" Type="http://schemas.openxmlformats.org/officeDocument/2006/relationships/hyperlink" Target="mailto:PPlanService@OfficialPayments.co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customerservice@officialpayments.com" TargetMode="External"/><Relationship Id="rId48" Type="http://schemas.openxmlformats.org/officeDocument/2006/relationships/hyperlink" Target="mailto:PPlanService@OfficialPayments.com" TargetMode="External"/><Relationship Id="rId56" Type="http://schemas.openxmlformats.org/officeDocument/2006/relationships/hyperlink" Target="mailto:PPlanService@OfficialPayments.com" TargetMode="External"/><Relationship Id="rId64" Type="http://schemas.openxmlformats.org/officeDocument/2006/relationships/hyperlink" Target="https://www.officialpayments.com/pc_whocanipay.jsp" TargetMode="External"/><Relationship Id="rId69" Type="http://schemas.openxmlformats.org/officeDocument/2006/relationships/hyperlink" Target="https://www.officialpayments.com/pc_whocanipay.jsp" TargetMode="External"/><Relationship Id="rId8" Type="http://schemas.openxmlformats.org/officeDocument/2006/relationships/settings" Target="settings.xml"/><Relationship Id="rId51" Type="http://schemas.openxmlformats.org/officeDocument/2006/relationships/hyperlink" Target="mailto:PPlanService@OfficialPayments.com"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customerservice@officialpayments.com" TargetMode="External"/><Relationship Id="rId59" Type="http://schemas.openxmlformats.org/officeDocument/2006/relationships/hyperlink" Target="mailto:PPlanService@OfficialPayments.com" TargetMode="External"/><Relationship Id="rId67" Type="http://schemas.openxmlformats.org/officeDocument/2006/relationships/hyperlink" Target="mailto:customerservice@OfficialPayments.com"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mailto:customerservice@officialpayments.com" TargetMode="External"/><Relationship Id="rId62" Type="http://schemas.openxmlformats.org/officeDocument/2006/relationships/hyperlink" Target="mailto:PPlanService@OfficialPayments.com"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yko\Desktop\basic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C1C4AB6E38B648B1D71943ADB01E4C" ma:contentTypeVersion="1" ma:contentTypeDescription="Create a new document." ma:contentTypeScope="" ma:versionID="4e1c1438579b71bdc27ce4f1a8afd950">
  <xsd:schema xmlns:xsd="http://www.w3.org/2001/XMLSchema" xmlns:p="http://schemas.microsoft.com/office/2006/metadata/properties" xmlns:ns2="5a15c450-5bcb-4241-ba5b-28b28fdf587d" targetNamespace="http://schemas.microsoft.com/office/2006/metadata/properties" ma:root="true" ma:fieldsID="49f84973730b2469a3720b0ba2735446" ns2:_="">
    <xsd:import namespace="5a15c450-5bcb-4241-ba5b-28b28fdf587d"/>
    <xsd:element name="properties">
      <xsd:complexType>
        <xsd:sequence>
          <xsd:element name="documentManagement">
            <xsd:complexType>
              <xsd:all>
                <xsd:element ref="ns2:Category" minOccurs="0"/>
              </xsd:all>
            </xsd:complexType>
          </xsd:element>
        </xsd:sequence>
      </xsd:complexType>
    </xsd:element>
  </xsd:schema>
  <xsd:schema xmlns:xsd="http://www.w3.org/2001/XMLSchema" xmlns:dms="http://schemas.microsoft.com/office/2006/documentManagement/types" targetNamespace="5a15c450-5bcb-4241-ba5b-28b28fdf587d" elementFormDefault="qualified">
    <xsd:import namespace="http://schemas.microsoft.com/office/2006/documentManagement/types"/>
    <xsd:element name="Category" ma:index="8"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Category xmlns="5a15c450-5bcb-4241-ba5b-28b28fdf587d">Payment Plan</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15569-B5DF-4AF3-BEBC-B5FB0B6D89E1}">
  <ds:schemaRefs>
    <ds:schemaRef ds:uri="http://schemas.microsoft.com/sharepoint/v3/contenttype/forms"/>
  </ds:schemaRefs>
</ds:datastoreItem>
</file>

<file path=customXml/itemProps2.xml><?xml version="1.0" encoding="utf-8"?>
<ds:datastoreItem xmlns:ds="http://schemas.openxmlformats.org/officeDocument/2006/customXml" ds:itemID="{B3935081-F6A9-40F1-A5B4-8D91D8011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5c450-5bcb-4241-ba5b-28b28fdf587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1A518F-D7A2-4B3B-A71D-B3C056A4433C}">
  <ds:schemaRefs>
    <ds:schemaRef ds:uri="http://schemas.microsoft.com/office/2006/metadata/properties"/>
    <ds:schemaRef ds:uri="5a15c450-5bcb-4241-ba5b-28b28fdf587d"/>
  </ds:schemaRefs>
</ds:datastoreItem>
</file>

<file path=customXml/itemProps4.xml><?xml version="1.0" encoding="utf-8"?>
<ds:datastoreItem xmlns:ds="http://schemas.openxmlformats.org/officeDocument/2006/customXml" ds:itemID="{245EFB80-E8E7-4BAA-83C7-68757715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basic_document.dotx</Template>
  <TotalTime>4</TotalTime>
  <Pages>1</Pages>
  <Words>5331</Words>
  <Characters>30393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Payment Plan Tutorial</vt:lpstr>
    </vt:vector>
  </TitlesOfParts>
  <Company/>
  <LinksUpToDate>false</LinksUpToDate>
  <CharactersWithSpaces>35653</CharactersWithSpaces>
  <SharedDoc>false</SharedDoc>
  <HLinks>
    <vt:vector size="6" baseType="variant">
      <vt:variant>
        <vt:i4>1245241</vt:i4>
      </vt:variant>
      <vt:variant>
        <vt:i4>2</vt:i4>
      </vt:variant>
      <vt:variant>
        <vt:i4>0</vt:i4>
      </vt:variant>
      <vt:variant>
        <vt:i4>5</vt:i4>
      </vt:variant>
      <vt:variant>
        <vt:lpwstr/>
      </vt:variant>
      <vt:variant>
        <vt:lpwstr>_Toc245098787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Plan Tutorial</dc:title>
  <dc:creator>Nodya C. Boyko</dc:creator>
  <cp:lastModifiedBy>Alicia Ridley</cp:lastModifiedBy>
  <cp:revision>2</cp:revision>
  <cp:lastPrinted>2009-08-03T16:55:00Z</cp:lastPrinted>
  <dcterms:created xsi:type="dcterms:W3CDTF">2014-05-27T20:42:00Z</dcterms:created>
  <dcterms:modified xsi:type="dcterms:W3CDTF">2014-05-27T20:42:00Z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0x01010018C1C4AB6E38B648B1D71943ADB01E4C</vt:lpwstr>
  </property>
</Properties>
</file>